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6"/>
        <w:gridCol w:w="231"/>
      </w:tblGrid>
      <w:tr w:rsidR="00A678FD" w:rsidTr="00CD4816">
        <w:tc>
          <w:tcPr>
            <w:tcW w:w="5887" w:type="dxa"/>
          </w:tcPr>
          <w:p w:rsidR="00A678FD" w:rsidRDefault="0086156E" w:rsidP="00CD4816">
            <w:pPr>
              <w:jc w:val="center"/>
            </w:pPr>
            <w:r>
              <w:rPr>
                <w:noProof/>
              </w:rPr>
              <w:drawing>
                <wp:inline distT="0" distB="0" distL="0" distR="0" wp14:anchorId="4CCF25E9" wp14:editId="41EE279F">
                  <wp:extent cx="6152515" cy="6509385"/>
                  <wp:effectExtent l="0" t="0" r="63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6509385"/>
                          </a:xfrm>
                          <a:prstGeom prst="rect">
                            <a:avLst/>
                          </a:prstGeom>
                        </pic:spPr>
                      </pic:pic>
                    </a:graphicData>
                  </a:graphic>
                </wp:inline>
              </w:drawing>
            </w:r>
          </w:p>
        </w:tc>
        <w:tc>
          <w:tcPr>
            <w:tcW w:w="4250" w:type="dxa"/>
          </w:tcPr>
          <w:p w:rsidR="00A678FD" w:rsidRDefault="00A678FD" w:rsidP="00CD4816">
            <w:pPr>
              <w:jc w:val="left"/>
            </w:pPr>
            <w:bookmarkStart w:id="0" w:name="_GoBack"/>
            <w:bookmarkEnd w:id="0"/>
          </w:p>
        </w:tc>
      </w:tr>
    </w:tbl>
    <w:p w:rsidR="0086156E" w:rsidRDefault="0086156E" w:rsidP="002E0029">
      <w:pPr>
        <w:jc w:val="center"/>
        <w:rPr>
          <w:caps/>
        </w:rPr>
      </w:pPr>
    </w:p>
    <w:p w:rsidR="0086156E" w:rsidRDefault="0086156E">
      <w:pPr>
        <w:jc w:val="left"/>
        <w:rPr>
          <w:caps/>
        </w:rPr>
      </w:pPr>
      <w:r>
        <w:rPr>
          <w:caps/>
        </w:rPr>
        <w:br w:type="page"/>
      </w:r>
    </w:p>
    <w:p w:rsidR="003563EE" w:rsidRDefault="003563EE" w:rsidP="002E0029">
      <w:pPr>
        <w:jc w:val="center"/>
        <w:rPr>
          <w:caps/>
        </w:rPr>
      </w:pPr>
    </w:p>
    <w:p w:rsidR="003563EE" w:rsidRDefault="003563EE" w:rsidP="002E0029">
      <w:pPr>
        <w:jc w:val="center"/>
        <w:rPr>
          <w:caps/>
        </w:rPr>
      </w:pPr>
    </w:p>
    <w:p w:rsidR="003563EE" w:rsidRDefault="003563EE" w:rsidP="002E0029">
      <w:pPr>
        <w:jc w:val="center"/>
        <w:rPr>
          <w:caps/>
        </w:rP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86156E"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hyperlink>
      <w:r w:rsidR="00E52424">
        <w:rPr>
          <w:noProof/>
        </w:rPr>
        <w:t>7</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7</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7</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7</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8</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8</w:t>
      </w:r>
    </w:p>
    <w:p w:rsidR="00E54C2D" w:rsidRPr="005B6D8B" w:rsidRDefault="0086156E"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hyperlink>
      <w:r w:rsidR="00E52424">
        <w:rPr>
          <w:noProof/>
        </w:rPr>
        <w:t>8</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8</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1</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2</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2</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2</w:t>
      </w:r>
    </w:p>
    <w:p w:rsidR="00E54C2D" w:rsidRPr="005B6D8B" w:rsidRDefault="0086156E"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w:t>
        </w:r>
      </w:hyperlink>
      <w:r w:rsidR="00E52424">
        <w:rPr>
          <w:noProof/>
        </w:rPr>
        <w:t>3</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3</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w:t>
        </w:r>
      </w:hyperlink>
      <w:r w:rsidR="00E52424">
        <w:rPr>
          <w:rFonts w:ascii="Times New Roman" w:hAnsi="Times New Roman" w:cs="Times New Roman"/>
          <w:i w:val="0"/>
          <w:noProof/>
          <w:sz w:val="28"/>
          <w:szCs w:val="28"/>
        </w:rPr>
        <w:t>5</w:t>
      </w:r>
    </w:p>
    <w:p w:rsidR="00E54C2D" w:rsidRPr="005B6D8B" w:rsidRDefault="0086156E"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86156E"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hyperlink>
      <w:r w:rsidR="00E52424">
        <w:rPr>
          <w:noProof/>
        </w:rPr>
        <w:t>19</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19</w:t>
      </w:r>
    </w:p>
    <w:p w:rsidR="00E54C2D" w:rsidRPr="005B6D8B" w:rsidRDefault="0086156E"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hyperlink>
      <w:r w:rsidR="00E52424">
        <w:rPr>
          <w:rFonts w:ascii="Times New Roman" w:hAnsi="Times New Roman" w:cs="Times New Roman"/>
          <w:i w:val="0"/>
          <w:noProof/>
          <w:sz w:val="28"/>
          <w:szCs w:val="28"/>
        </w:rPr>
        <w:t>19</w:t>
      </w:r>
    </w:p>
    <w:p w:rsidR="00E54C2D" w:rsidRPr="005B6D8B" w:rsidRDefault="0086156E"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w:t>
        </w:r>
      </w:hyperlink>
      <w:r w:rsidR="00E52424">
        <w:rPr>
          <w:noProof/>
        </w:rPr>
        <w:t>1</w:t>
      </w:r>
    </w:p>
    <w:p w:rsidR="00E54C2D" w:rsidRPr="005B6D8B" w:rsidRDefault="0086156E"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E373BE">
          <w:rPr>
            <w:noProof/>
            <w:webHidden/>
          </w:rPr>
          <w:t>2</w:t>
        </w:r>
        <w:r w:rsidR="00E54C2D" w:rsidRPr="005B6D8B">
          <w:rPr>
            <w:noProof/>
            <w:webHidden/>
          </w:rPr>
          <w:fldChar w:fldCharType="end"/>
        </w:r>
      </w:hyperlink>
      <w:r w:rsidR="00E52424">
        <w:rPr>
          <w:noProof/>
        </w:rPr>
        <w:t>4</w:t>
      </w:r>
    </w:p>
    <w:p w:rsidR="00E54C2D" w:rsidRPr="005B6D8B" w:rsidRDefault="0086156E"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E373BE">
          <w:rPr>
            <w:noProof/>
            <w:webHidden/>
          </w:rPr>
          <w:t>2</w:t>
        </w:r>
        <w:r w:rsidR="00E54C2D" w:rsidRPr="005B6D8B">
          <w:rPr>
            <w:noProof/>
            <w:webHidden/>
          </w:rPr>
          <w:fldChar w:fldCharType="end"/>
        </w:r>
      </w:hyperlink>
      <w:r w:rsidR="00E52424">
        <w:rPr>
          <w:noProof/>
        </w:rPr>
        <w:t>5</w:t>
      </w:r>
    </w:p>
    <w:p w:rsidR="00E54C2D" w:rsidRPr="005B6D8B" w:rsidRDefault="0086156E"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373BE">
          <w:rPr>
            <w:rStyle w:val="ad"/>
            <w:noProof/>
          </w:rPr>
          <w:t>Приложение 4. Форм</w:t>
        </w:r>
        <w:r w:rsidR="00E373BE" w:rsidRPr="00E373BE">
          <w:rPr>
            <w:rStyle w:val="ad"/>
            <w:noProof/>
          </w:rPr>
          <w:t>а</w:t>
        </w:r>
        <w:r w:rsidR="00E54C2D" w:rsidRPr="00E373BE">
          <w:rPr>
            <w:rStyle w:val="ad"/>
            <w:noProof/>
          </w:rPr>
          <w:t xml:space="preserve"> договор</w:t>
        </w:r>
        <w:r w:rsidR="00E373BE" w:rsidRPr="00E373BE">
          <w:rPr>
            <w:rStyle w:val="ad"/>
            <w:noProof/>
          </w:rPr>
          <w:t>а</w:t>
        </w:r>
        <w:r w:rsidR="00E54C2D" w:rsidRPr="00E373BE">
          <w:rPr>
            <w:noProof/>
            <w:webHidden/>
          </w:rPr>
          <w:tab/>
        </w:r>
        <w:r w:rsidR="00E54C2D" w:rsidRPr="00E373BE">
          <w:rPr>
            <w:noProof/>
            <w:webHidden/>
          </w:rPr>
          <w:fldChar w:fldCharType="begin"/>
        </w:r>
        <w:r w:rsidR="00E54C2D" w:rsidRPr="00E373BE">
          <w:rPr>
            <w:noProof/>
            <w:webHidden/>
          </w:rPr>
          <w:instrText xml:space="preserve"> PAGEREF _Toc412639480 \h </w:instrText>
        </w:r>
        <w:r w:rsidR="00E54C2D" w:rsidRPr="00E373BE">
          <w:rPr>
            <w:noProof/>
            <w:webHidden/>
          </w:rPr>
        </w:r>
        <w:r w:rsidR="00E54C2D" w:rsidRPr="00E373BE">
          <w:rPr>
            <w:noProof/>
            <w:webHidden/>
          </w:rPr>
          <w:fldChar w:fldCharType="separate"/>
        </w:r>
        <w:r w:rsidR="00E373BE" w:rsidRPr="00E373BE">
          <w:rPr>
            <w:noProof/>
            <w:webHidden/>
          </w:rPr>
          <w:t>2</w:t>
        </w:r>
        <w:r w:rsidR="00E54C2D" w:rsidRPr="00E373BE">
          <w:rPr>
            <w:noProof/>
            <w:webHidden/>
          </w:rPr>
          <w:fldChar w:fldCharType="end"/>
        </w:r>
      </w:hyperlink>
      <w:r w:rsidR="00E52424">
        <w:rPr>
          <w:noProof/>
        </w:rPr>
        <w:t>7</w:t>
      </w:r>
    </w:p>
    <w:p w:rsidR="002632D2" w:rsidRPr="006C12AC" w:rsidRDefault="00916341" w:rsidP="00F32FC1">
      <w:pPr>
        <w:pStyle w:val="12"/>
        <w:tabs>
          <w:tab w:val="right" w:leader="dot" w:pos="9911"/>
        </w:tabs>
      </w:pPr>
      <w:r w:rsidRPr="005B6D8B">
        <w:fldChar w:fldCharType="end"/>
      </w:r>
      <w:r w:rsidR="00F32FC1" w:rsidRPr="006C12AC">
        <w:t xml:space="preserve"> </w:t>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 xml:space="preserve">о проведении </w:t>
      </w:r>
      <w:r w:rsidR="00343BDA" w:rsidRPr="00C13328">
        <w:rPr>
          <w:b w:val="0"/>
          <w:caps/>
        </w:rPr>
        <w:t>аукциона</w:t>
      </w:r>
      <w:bookmarkEnd w:id="1"/>
      <w:r w:rsidR="00C406C9" w:rsidRPr="00C13328">
        <w:rPr>
          <w:b w:val="0"/>
          <w:caps/>
        </w:rPr>
        <w:t xml:space="preserve"> </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C13328">
            <w:r w:rsidRPr="006C12AC">
              <w:t xml:space="preserve">аукцион в </w:t>
            </w:r>
            <w:r w:rsidR="00D234F2">
              <w:t>не</w:t>
            </w:r>
            <w:r w:rsidRPr="006C12AC">
              <w:t>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13328" w:rsidRPr="00C13328" w:rsidRDefault="00C27626" w:rsidP="00C13328">
            <w:pPr>
              <w:shd w:val="clear" w:color="auto" w:fill="FFFFFF"/>
              <w:tabs>
                <w:tab w:val="left" w:pos="426"/>
                <w:tab w:val="left" w:pos="709"/>
                <w:tab w:val="left" w:pos="993"/>
                <w:tab w:val="left" w:pos="1134"/>
                <w:tab w:val="left" w:pos="1276"/>
                <w:tab w:val="left" w:leader="underscore" w:pos="5467"/>
              </w:tabs>
              <w:contextualSpacing/>
            </w:pPr>
            <w:r w:rsidRPr="00C13328">
              <w:t>право на заключение</w:t>
            </w:r>
            <w:r w:rsidR="00991AD5" w:rsidRPr="00C13328">
              <w:t xml:space="preserve"> договора купли-продажи</w:t>
            </w:r>
            <w:r w:rsidR="005527A4" w:rsidRPr="00C13328">
              <w:t xml:space="preserve"> </w:t>
            </w:r>
            <w:r w:rsidR="00C13328" w:rsidRPr="00C13328">
              <w:t>двухкомнатной квартиры,</w:t>
            </w:r>
          </w:p>
          <w:p w:rsidR="00C27626" w:rsidRDefault="00C27626" w:rsidP="000A3D1C">
            <w:pPr>
              <w:widowControl w:val="0"/>
              <w:tabs>
                <w:tab w:val="left" w:pos="142"/>
                <w:tab w:val="left" w:pos="426"/>
                <w:tab w:val="left" w:pos="1134"/>
                <w:tab w:val="left" w:pos="1701"/>
              </w:tabs>
              <w:rPr>
                <w:lang w:eastAsia="en-US"/>
              </w:rPr>
            </w:pPr>
            <w:r w:rsidRPr="00C13328">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074E52" w:rsidRPr="00C13328" w:rsidRDefault="00C13328" w:rsidP="00CD4816">
            <w:pPr>
              <w:rPr>
                <w:highlight w:val="yellow"/>
              </w:rPr>
            </w:pPr>
            <w:r w:rsidRPr="00C13328">
              <w:t>Красноярский край, г. Зеленогорск, ул. Первомайская, д. 14А, кв. 2.</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F9625F" w:rsidRPr="00C13328" w:rsidRDefault="00C13328" w:rsidP="00E52424">
            <w:pPr>
              <w:shd w:val="clear" w:color="auto" w:fill="FFFFFF"/>
              <w:tabs>
                <w:tab w:val="left" w:pos="426"/>
                <w:tab w:val="left" w:pos="709"/>
                <w:tab w:val="left" w:pos="993"/>
                <w:tab w:val="left" w:pos="1134"/>
                <w:tab w:val="left" w:pos="1276"/>
                <w:tab w:val="left" w:leader="underscore" w:pos="5467"/>
              </w:tabs>
              <w:contextualSpacing/>
              <w:rPr>
                <w:highlight w:val="yellow"/>
              </w:rPr>
            </w:pPr>
            <w:r w:rsidRPr="00C13328">
              <w:rPr>
                <w:b/>
              </w:rPr>
              <w:t>Двухкомнатная квартира</w:t>
            </w:r>
            <w:r w:rsidRPr="00C13328">
              <w:t xml:space="preserve">: общая площадь 69,2 кв.м. (в т.ч. жилая – 35,7 кв.м., кухни -  12,7 кв.м.),  планировка – улучшенная, санузел - раздельный, этаж – первый.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r w:rsidRPr="00DB2365">
              <w:rPr>
                <w:lang w:val="en-US"/>
              </w:rPr>
              <w:t>okus</w:t>
            </w:r>
            <w:r w:rsidRPr="00DB2365">
              <w:t>@</w:t>
            </w:r>
            <w:r w:rsidRPr="00DB2365">
              <w:rPr>
                <w:lang w:val="en-US"/>
              </w:rPr>
              <w:t>ecp</w:t>
            </w:r>
            <w:r w:rsidRPr="00DB2365">
              <w:t>.</w:t>
            </w:r>
            <w:r w:rsidRPr="00DB2365">
              <w:rPr>
                <w:lang w:val="en-US"/>
              </w:rPr>
              <w:t>ru</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r>
            <w:r w:rsidR="0090105D">
              <w:t>Исаева Ольга Валериевна</w:t>
            </w:r>
            <w:r w:rsidR="0006094E">
              <w:t>, тел.: 8 (39169) 9-</w:t>
            </w:r>
            <w:r w:rsidR="0090105D">
              <w:t>24</w:t>
            </w:r>
            <w:r w:rsidR="0006094E">
              <w:t>-</w:t>
            </w:r>
            <w:r w:rsidR="0090105D">
              <w:t>92</w:t>
            </w:r>
            <w:r w:rsidR="0006094E">
              <w:t>,</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90105D">
            <w:pPr>
              <w:tabs>
                <w:tab w:val="left" w:pos="1418"/>
              </w:tabs>
              <w:spacing w:line="276" w:lineRule="auto"/>
            </w:pPr>
            <w:r w:rsidRPr="00CF0631">
              <w:rPr>
                <w:bCs/>
                <w:spacing w:val="-1"/>
              </w:rPr>
              <w:t xml:space="preserve">Секретарь аукционной комиссии – специалист по управлению </w:t>
            </w:r>
            <w:r w:rsidR="0090105D">
              <w:rPr>
                <w:bCs/>
                <w:spacing w:val="-1"/>
              </w:rPr>
              <w:t xml:space="preserve">собственностью 2 категории </w:t>
            </w:r>
            <w:r>
              <w:rPr>
                <w:bCs/>
                <w:spacing w:val="-1"/>
              </w:rPr>
              <w:t xml:space="preserve">отдела корпоративного управления и собственности </w:t>
            </w:r>
            <w:r w:rsidR="0090105D">
              <w:rPr>
                <w:bCs/>
                <w:spacing w:val="-1"/>
              </w:rPr>
              <w:t>–</w:t>
            </w:r>
            <w:r w:rsidRPr="00CF0631">
              <w:rPr>
                <w:bCs/>
                <w:spacing w:val="-1"/>
              </w:rPr>
              <w:t xml:space="preserve"> </w:t>
            </w:r>
            <w:r w:rsidR="0090105D">
              <w:rPr>
                <w:bCs/>
                <w:spacing w:val="-1"/>
              </w:rPr>
              <w:t>Исаева Ольга Валериевна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 xml:space="preserve">663690, Россия, Красноярский край, г. </w:t>
            </w:r>
            <w:r w:rsidRPr="00DB2365">
              <w:lastRenderedPageBreak/>
              <w:t>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r w:rsidRPr="00DB2365">
              <w:rPr>
                <w:lang w:val="en-US"/>
              </w:rPr>
              <w:t>okus</w:t>
            </w:r>
            <w:r w:rsidRPr="00DB2365">
              <w:t>@</w:t>
            </w:r>
            <w:r w:rsidRPr="00DB2365">
              <w:rPr>
                <w:lang w:val="en-US"/>
              </w:rPr>
              <w:t>ecp</w:t>
            </w:r>
            <w:r w:rsidRPr="00DB2365">
              <w:t>.</w:t>
            </w:r>
            <w:r w:rsidRPr="00DB2365">
              <w:rPr>
                <w:lang w:val="en-US"/>
              </w:rPr>
              <w:t>ru</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90105D" w:rsidP="0090105D">
            <w:r>
              <w:t>Исаева Ольга Валериевна</w:t>
            </w:r>
            <w:r w:rsidR="00BE5031">
              <w:t xml:space="preserve">, тел.: </w:t>
            </w:r>
            <w:r w:rsidR="00492549">
              <w:t>8</w:t>
            </w:r>
            <w:r w:rsidR="00BE5031">
              <w:t>(39169) 9-</w:t>
            </w:r>
            <w:r>
              <w:t>24</w:t>
            </w:r>
            <w:r w:rsidR="00BE5031">
              <w:t>-</w:t>
            </w:r>
            <w:r>
              <w:t>92</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C13328">
            <w:r w:rsidRPr="00390A56">
              <w:t>Начальная</w:t>
            </w:r>
            <w:r w:rsidR="00C13328">
              <w:t xml:space="preserve"> </w:t>
            </w:r>
            <w:r w:rsidRPr="00390A56">
              <w:t>цена аукциона:</w:t>
            </w:r>
          </w:p>
        </w:tc>
        <w:tc>
          <w:tcPr>
            <w:tcW w:w="6060" w:type="dxa"/>
          </w:tcPr>
          <w:p w:rsidR="00F51015" w:rsidRDefault="00C13328" w:rsidP="00C13328">
            <w:pPr>
              <w:shd w:val="clear" w:color="auto" w:fill="FFFFFF"/>
              <w:tabs>
                <w:tab w:val="left" w:pos="426"/>
                <w:tab w:val="left" w:pos="709"/>
                <w:tab w:val="left" w:pos="1134"/>
                <w:tab w:val="left" w:pos="1276"/>
                <w:tab w:val="left" w:leader="underscore" w:pos="5467"/>
              </w:tabs>
              <w:contextualSpacing/>
            </w:pPr>
            <w:r>
              <w:rPr>
                <w:b/>
              </w:rPr>
              <w:t>2 060 000</w:t>
            </w:r>
            <w:r w:rsidR="00BE5031" w:rsidRPr="00A0712A">
              <w:t xml:space="preserve"> (</w:t>
            </w:r>
            <w:r>
              <w:t>два миллиона шестьдесят тысяч</w:t>
            </w:r>
            <w:r w:rsidR="00BE5031" w:rsidRPr="00A0712A">
              <w:t>) рублей, НДС</w:t>
            </w:r>
            <w:r w:rsidR="00855CEF">
              <w:t xml:space="preserve"> не облагается</w:t>
            </w:r>
            <w:r w:rsidR="00BE5031" w:rsidRPr="00A0712A">
              <w:t>.</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390A56" w:rsidRDefault="0090105D" w:rsidP="00AB4FE0">
            <w:r w:rsidRPr="00F000D5">
              <w:t>Величина повышения начальной цены (шаг аукциона)</w:t>
            </w:r>
            <w:r w:rsidRPr="006C12AC">
              <w:t>:</w:t>
            </w:r>
          </w:p>
        </w:tc>
        <w:tc>
          <w:tcPr>
            <w:tcW w:w="6060" w:type="dxa"/>
          </w:tcPr>
          <w:p w:rsidR="0090105D" w:rsidRDefault="00C13328" w:rsidP="0090105D">
            <w:pPr>
              <w:shd w:val="clear" w:color="auto" w:fill="FFFFFF"/>
              <w:tabs>
                <w:tab w:val="left" w:pos="426"/>
                <w:tab w:val="left" w:pos="709"/>
                <w:tab w:val="left" w:pos="1134"/>
                <w:tab w:val="left" w:pos="1276"/>
                <w:tab w:val="left" w:leader="underscore" w:pos="5467"/>
              </w:tabs>
              <w:contextualSpacing/>
            </w:pPr>
            <w:r>
              <w:rPr>
                <w:b/>
              </w:rPr>
              <w:t>103 000</w:t>
            </w:r>
            <w:r w:rsidR="0090105D">
              <w:t xml:space="preserve"> (</w:t>
            </w:r>
            <w:r>
              <w:t>сто три тысячи</w:t>
            </w:r>
            <w:r w:rsidR="0090105D">
              <w:t>) рублей.</w:t>
            </w:r>
          </w:p>
          <w:p w:rsidR="0090105D" w:rsidRPr="000B7720" w:rsidRDefault="0090105D" w:rsidP="0090105D">
            <w:pPr>
              <w:shd w:val="clear" w:color="auto" w:fill="FFFFFF"/>
              <w:tabs>
                <w:tab w:val="left" w:pos="426"/>
                <w:tab w:val="left" w:pos="709"/>
                <w:tab w:val="left" w:pos="1134"/>
                <w:tab w:val="left" w:pos="1276"/>
                <w:tab w:val="left" w:leader="underscore" w:pos="5467"/>
              </w:tabs>
              <w:contextualSpacing/>
            </w:pP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C13328" w:rsidRDefault="00C13328" w:rsidP="00855CEF">
            <w:pPr>
              <w:rPr>
                <w:lang w:eastAsia="en-US"/>
              </w:rPr>
            </w:pPr>
            <w:r w:rsidRPr="00C13328">
              <w:rPr>
                <w:lang w:eastAsia="en-US"/>
              </w:rPr>
              <w:t xml:space="preserve">Оплата 100% цены договора – в течение 5 рабочих дней с момента подписания договора купли-продажи. </w:t>
            </w:r>
          </w:p>
          <w:p w:rsidR="0090105D" w:rsidRPr="006C12AC" w:rsidRDefault="00C13328" w:rsidP="00855CEF">
            <w:r w:rsidRPr="00C13328">
              <w:rPr>
                <w:lang w:eastAsia="en-US"/>
              </w:rPr>
              <w:t>Остальные условия содержатся в Документации и в форме договора купли-продажи, являющейся  неотъемлемой частью документации</w:t>
            </w:r>
            <w:r w:rsidRPr="004B20A1">
              <w:rPr>
                <w:sz w:val="26"/>
                <w:szCs w:val="26"/>
                <w:lang w:eastAsia="en-US"/>
              </w:rPr>
              <w:t>.</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A611CC" w:rsidRDefault="0090105D" w:rsidP="000024D5">
            <w:r>
              <w:t>Условие о</w:t>
            </w:r>
            <w:r w:rsidRPr="00A611CC">
              <w:t xml:space="preserve"> задатк</w:t>
            </w:r>
            <w:r>
              <w:t>е</w:t>
            </w:r>
            <w:r w:rsidRPr="00A611CC">
              <w:t>:</w:t>
            </w:r>
          </w:p>
        </w:tc>
        <w:tc>
          <w:tcPr>
            <w:tcW w:w="6060" w:type="dxa"/>
          </w:tcPr>
          <w:p w:rsidR="0090105D" w:rsidRDefault="0090105D" w:rsidP="00C13328">
            <w:r w:rsidRPr="006C12AC">
              <w:t xml:space="preserve">Задаток считается перечисленным с момента зачисления в полном объеме на указанный </w:t>
            </w:r>
            <w:r>
              <w:t xml:space="preserve">в п. </w:t>
            </w:r>
            <w:r w:rsidRPr="00861438">
              <w:t>5.</w:t>
            </w:r>
            <w:r w:rsidR="00C13328">
              <w:t>6</w:t>
            </w:r>
            <w:r w:rsidRPr="00861438">
              <w:t>.</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Pr="00F000D5" w:rsidRDefault="0090105D" w:rsidP="00AB4FE0">
            <w:r w:rsidRPr="00A611CC">
              <w:t>Размер задатка:</w:t>
            </w:r>
          </w:p>
        </w:tc>
        <w:tc>
          <w:tcPr>
            <w:tcW w:w="6060" w:type="dxa"/>
          </w:tcPr>
          <w:p w:rsidR="0090105D" w:rsidRPr="00173931" w:rsidRDefault="00C13328" w:rsidP="00C13328">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 от начальной цены аукциона,</w:t>
            </w:r>
            <w:r w:rsidR="0090105D" w:rsidRPr="00CF385E">
              <w:rPr>
                <w:bCs/>
              </w:rPr>
              <w:t xml:space="preserve"> что составляет </w:t>
            </w:r>
            <w:r>
              <w:rPr>
                <w:b/>
                <w:bCs/>
              </w:rPr>
              <w:t>206 000</w:t>
            </w:r>
            <w:r w:rsidR="0090105D" w:rsidRPr="00CF385E">
              <w:rPr>
                <w:bCs/>
              </w:rPr>
              <w:t xml:space="preserve"> (</w:t>
            </w:r>
            <w:r>
              <w:rPr>
                <w:bCs/>
              </w:rPr>
              <w:t>двести шесть тысяч</w:t>
            </w:r>
            <w:r w:rsidR="0090105D">
              <w:rPr>
                <w:bCs/>
              </w:rPr>
              <w:t xml:space="preserve">) </w:t>
            </w:r>
            <w:r w:rsidR="0090105D" w:rsidRPr="00CF385E">
              <w:rPr>
                <w:bCs/>
              </w:rPr>
              <w:t>рублей.</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90105D" w:rsidRPr="00A611CC" w:rsidRDefault="0090105D" w:rsidP="00AB4FE0">
            <w:r>
              <w:t>Реквизиты для перечисления задатка:</w:t>
            </w:r>
          </w:p>
        </w:tc>
        <w:tc>
          <w:tcPr>
            <w:tcW w:w="6060" w:type="dxa"/>
          </w:tcPr>
          <w:p w:rsidR="0090105D" w:rsidRPr="00850358" w:rsidRDefault="0090105D" w:rsidP="001B56E8">
            <w:pPr>
              <w:widowControl w:val="0"/>
              <w:shd w:val="clear" w:color="auto" w:fill="FFFFFF"/>
              <w:tabs>
                <w:tab w:val="left" w:pos="398"/>
                <w:tab w:val="left" w:pos="1276"/>
                <w:tab w:val="left" w:leader="underscore" w:pos="5467"/>
              </w:tabs>
              <w:outlineLvl w:val="1"/>
            </w:pPr>
            <w:r w:rsidRPr="00850358">
              <w:t>ИНН 2453013555, КПП 246750001</w:t>
            </w:r>
          </w:p>
          <w:p w:rsidR="0090105D" w:rsidRPr="00850358" w:rsidRDefault="0090105D" w:rsidP="001B56E8">
            <w:pPr>
              <w:shd w:val="clear" w:color="auto" w:fill="FFFFFF"/>
              <w:tabs>
                <w:tab w:val="left" w:pos="398"/>
                <w:tab w:val="left" w:pos="1276"/>
                <w:tab w:val="left" w:leader="underscore" w:pos="5467"/>
              </w:tabs>
              <w:spacing w:line="276" w:lineRule="auto"/>
            </w:pPr>
            <w:r w:rsidRPr="00850358">
              <w:t xml:space="preserve">р/с 40702810500340000044 </w:t>
            </w:r>
          </w:p>
          <w:p w:rsidR="0090105D" w:rsidRDefault="0090105D"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90105D" w:rsidRDefault="0090105D" w:rsidP="001B56E8">
            <w:pPr>
              <w:shd w:val="clear" w:color="auto" w:fill="FFFFFF"/>
              <w:tabs>
                <w:tab w:val="left" w:pos="398"/>
                <w:tab w:val="left" w:pos="1276"/>
                <w:tab w:val="left" w:leader="underscore" w:pos="5467"/>
              </w:tabs>
              <w:spacing w:line="276" w:lineRule="auto"/>
            </w:pPr>
            <w:r>
              <w:t>г.Красноярск</w:t>
            </w:r>
          </w:p>
          <w:p w:rsidR="0090105D" w:rsidRPr="00850358" w:rsidRDefault="0090105D"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90105D" w:rsidRPr="00CF385E" w:rsidRDefault="0090105D"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FD84167455A9428E831D75A8AB5DA454"/>
                </w:placeholder>
                <w:showingPlcHdr/>
                <w:text/>
              </w:sdtPr>
              <w:sdtEndPr/>
              <w:sdtContent>
                <w:r w:rsidRPr="00C307C6">
                  <w:rPr>
                    <w:rStyle w:val="afff7"/>
                  </w:rPr>
                  <w:t>(наименование имущества)</w:t>
                </w:r>
              </w:sdtContent>
            </w:sdt>
            <w:r w:rsidRPr="00CF385E">
              <w:t xml:space="preserve">, расположенного по адресу: </w:t>
            </w:r>
            <w:sdt>
              <w:sdtPr>
                <w:id w:val="1392931632"/>
                <w:placeholder>
                  <w:docPart w:val="0AF07251BF7B4925BA72AC82A06DBB2E"/>
                </w:placeholder>
                <w:showingPlcHdr/>
                <w:text/>
              </w:sdtPr>
              <w:sdtEndPr/>
              <w:sdtContent>
                <w:r w:rsidRPr="00C307C6">
                  <w:rPr>
                    <w:rStyle w:val="afff7"/>
                  </w:rPr>
                  <w:t>(адрес)</w:t>
                </w:r>
              </w:sdtContent>
            </w:sdt>
            <w:r w:rsidRPr="00CF385E">
              <w:t xml:space="preserve">, </w:t>
            </w:r>
            <w:r w:rsidRPr="00CF385E">
              <w:lastRenderedPageBreak/>
              <w:t xml:space="preserve">принадлежащего </w:t>
            </w:r>
            <w:r>
              <w:t>АО «ПО ЭХЗ»</w:t>
            </w:r>
            <w:r w:rsidRPr="00CF385E">
              <w:t>», НДС не облагается».</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r>
              <w:t>Срок перечисления задатка:</w:t>
            </w:r>
          </w:p>
        </w:tc>
        <w:tc>
          <w:tcPr>
            <w:tcW w:w="6060" w:type="dxa"/>
          </w:tcPr>
          <w:p w:rsidR="0090105D" w:rsidRDefault="0090105D"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r>
              <w:t>Возвращение задатка:</w:t>
            </w:r>
          </w:p>
        </w:tc>
        <w:tc>
          <w:tcPr>
            <w:tcW w:w="6060" w:type="dxa"/>
          </w:tcPr>
          <w:p w:rsidR="0090105D" w:rsidRPr="00A611CC" w:rsidRDefault="0090105D"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90105D" w:rsidRPr="00984B28" w:rsidTr="00547B05">
        <w:tc>
          <w:tcPr>
            <w:tcW w:w="10137" w:type="dxa"/>
            <w:gridSpan w:val="3"/>
            <w:shd w:val="clear" w:color="auto" w:fill="D9D9D9" w:themeFill="background1" w:themeFillShade="D9"/>
          </w:tcPr>
          <w:p w:rsidR="0090105D" w:rsidRPr="00984B28" w:rsidRDefault="0090105D"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Дата и время начала приема заявок:</w:t>
            </w:r>
          </w:p>
        </w:tc>
        <w:tc>
          <w:tcPr>
            <w:tcW w:w="6060" w:type="dxa"/>
          </w:tcPr>
          <w:p w:rsidR="0090105D" w:rsidRDefault="0090105D" w:rsidP="00EB1236">
            <w:pPr>
              <w:rPr>
                <w:bCs/>
                <w:spacing w:val="-1"/>
              </w:rPr>
            </w:pPr>
            <w:r>
              <w:rPr>
                <w:bCs/>
                <w:spacing w:val="-1"/>
              </w:rPr>
              <w:t>1</w:t>
            </w:r>
            <w:r w:rsidR="002464C1">
              <w:rPr>
                <w:bCs/>
                <w:spacing w:val="-1"/>
              </w:rPr>
              <w:t>4</w:t>
            </w:r>
            <w:r>
              <w:rPr>
                <w:bCs/>
                <w:spacing w:val="-1"/>
              </w:rPr>
              <w:t xml:space="preserve">:00 часов (время местное) </w:t>
            </w:r>
            <w:r w:rsidR="002464C1" w:rsidRPr="00EB1236">
              <w:rPr>
                <w:b/>
                <w:bCs/>
                <w:spacing w:val="-1"/>
              </w:rPr>
              <w:t>2</w:t>
            </w:r>
            <w:r w:rsidR="00EB1236" w:rsidRPr="00EB1236">
              <w:rPr>
                <w:b/>
                <w:bCs/>
                <w:spacing w:val="-1"/>
              </w:rPr>
              <w:t>5</w:t>
            </w:r>
            <w:r w:rsidRPr="00EB1236">
              <w:rPr>
                <w:b/>
                <w:bCs/>
                <w:spacing w:val="-1"/>
              </w:rPr>
              <w:t>.0</w:t>
            </w:r>
            <w:r w:rsidR="002464C1" w:rsidRPr="00EB1236">
              <w:rPr>
                <w:b/>
                <w:bCs/>
                <w:spacing w:val="-1"/>
              </w:rPr>
              <w:t>8</w:t>
            </w:r>
            <w:r w:rsidRPr="00EB1236">
              <w:rPr>
                <w:b/>
                <w:bCs/>
                <w:spacing w:val="-1"/>
              </w:rPr>
              <w:t>.2017г</w:t>
            </w:r>
            <w:r w:rsidRPr="00BE1810">
              <w:rPr>
                <w:b/>
                <w:bCs/>
                <w:spacing w:val="-1"/>
              </w:rPr>
              <w:t>.</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Дата и время завершения приема заявок:</w:t>
            </w:r>
          </w:p>
        </w:tc>
        <w:tc>
          <w:tcPr>
            <w:tcW w:w="6060" w:type="dxa"/>
          </w:tcPr>
          <w:p w:rsidR="0090105D" w:rsidRDefault="002464C1" w:rsidP="002464C1">
            <w:r>
              <w:t>14</w:t>
            </w:r>
            <w:r w:rsidR="0090105D">
              <w:t xml:space="preserve">:00 часов (время местное) </w:t>
            </w:r>
            <w:r>
              <w:rPr>
                <w:b/>
              </w:rPr>
              <w:t>25</w:t>
            </w:r>
            <w:r w:rsidR="0090105D" w:rsidRPr="0010522A">
              <w:rPr>
                <w:b/>
              </w:rPr>
              <w:t>.0</w:t>
            </w:r>
            <w:r>
              <w:rPr>
                <w:b/>
              </w:rPr>
              <w:t>9</w:t>
            </w:r>
            <w:r w:rsidR="0090105D" w:rsidRPr="0010522A">
              <w:rPr>
                <w:b/>
              </w:rPr>
              <w:t>.</w:t>
            </w:r>
            <w:r w:rsidR="0090105D" w:rsidRPr="00BE1810">
              <w:rPr>
                <w:b/>
              </w:rPr>
              <w:t>201</w:t>
            </w:r>
            <w:r w:rsidR="0090105D">
              <w:rPr>
                <w:b/>
              </w:rPr>
              <w:t>7</w:t>
            </w:r>
            <w:r w:rsidR="0090105D" w:rsidRPr="00BE1810">
              <w:rPr>
                <w:b/>
              </w:rPr>
              <w:t>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B4FE0">
            <w:pPr>
              <w:rPr>
                <w:bCs/>
                <w:spacing w:val="-1"/>
              </w:rPr>
            </w:pPr>
            <w:r>
              <w:rPr>
                <w:bCs/>
                <w:spacing w:val="-1"/>
              </w:rPr>
              <w:t>Порядок подачи:</w:t>
            </w:r>
          </w:p>
        </w:tc>
        <w:tc>
          <w:tcPr>
            <w:tcW w:w="6060" w:type="dxa"/>
          </w:tcPr>
          <w:p w:rsidR="0090105D" w:rsidRPr="003B320C" w:rsidRDefault="0090105D" w:rsidP="00677E3D">
            <w:pPr>
              <w:tabs>
                <w:tab w:val="left" w:pos="993"/>
              </w:tabs>
              <w:contextualSpacing/>
              <w:rPr>
                <w:rFonts w:ascii="Courier New" w:eastAsia="Calibri" w:hAnsi="Courier New"/>
              </w:rPr>
            </w:pPr>
            <w:r w:rsidRPr="003B320C">
              <w:t xml:space="preserve">Заявки принимаются отделом корпоративного управления и собственности АО «ПО ЭХЗ» в письменной форме по адресу: Красноярский край, г. Зеленогорск, ул. Первая Промышленная, д. 1, и в электронной форме на адрес электронной почты </w:t>
            </w:r>
            <w:hyperlink r:id="rId10" w:history="1">
              <w:r w:rsidRPr="003B320C">
                <w:rPr>
                  <w:color w:val="0000FF"/>
                  <w:u w:val="single"/>
                </w:rPr>
                <w:t>okus@ecp.ru</w:t>
              </w:r>
            </w:hyperlink>
            <w:r w:rsidRPr="003B320C">
              <w:t>.</w:t>
            </w:r>
          </w:p>
          <w:p w:rsidR="0090105D" w:rsidRPr="003B320C" w:rsidRDefault="0090105D" w:rsidP="00677E3D">
            <w:pPr>
              <w:shd w:val="clear" w:color="auto" w:fill="FFFFFF"/>
              <w:tabs>
                <w:tab w:val="left" w:pos="398"/>
                <w:tab w:val="left" w:pos="1276"/>
                <w:tab w:val="left" w:leader="underscore" w:pos="5467"/>
              </w:tabs>
              <w:ind w:firstLine="33"/>
              <w:rPr>
                <w:rFonts w:eastAsia="Calibri"/>
              </w:rPr>
            </w:pPr>
            <w:r w:rsidRPr="003B320C">
              <w:t xml:space="preserve">Перечень документов, которые должны быть приложены к заявке, изложен в п. </w:t>
            </w:r>
            <w:r w:rsidRPr="003B320C">
              <w:fldChar w:fldCharType="begin"/>
            </w:r>
            <w:r w:rsidRPr="003B320C">
              <w:instrText xml:space="preserve"> REF _Ref350274521 \r \h  \* MERGEFORMAT </w:instrText>
            </w:r>
            <w:r w:rsidRPr="003B320C">
              <w:fldChar w:fldCharType="separate"/>
            </w:r>
            <w:r w:rsidRPr="003B320C">
              <w:t>2.2</w:t>
            </w:r>
            <w:r w:rsidRPr="003B320C">
              <w:fldChar w:fldCharType="end"/>
            </w:r>
            <w:r w:rsidRPr="003B320C">
              <w:t xml:space="preserve"> Документации.</w:t>
            </w:r>
          </w:p>
        </w:tc>
      </w:tr>
      <w:tr w:rsidR="0090105D" w:rsidRPr="00984B28" w:rsidTr="00547B05">
        <w:tc>
          <w:tcPr>
            <w:tcW w:w="10137" w:type="dxa"/>
            <w:gridSpan w:val="3"/>
            <w:shd w:val="clear" w:color="auto" w:fill="D9D9D9" w:themeFill="background1" w:themeFillShade="D9"/>
          </w:tcPr>
          <w:p w:rsidR="0090105D" w:rsidRPr="00984B28"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Время и дата рассмотрения заявок:</w:t>
            </w:r>
          </w:p>
        </w:tc>
        <w:tc>
          <w:tcPr>
            <w:tcW w:w="6060" w:type="dxa"/>
          </w:tcPr>
          <w:p w:rsidR="0090105D" w:rsidRPr="004D5C85" w:rsidRDefault="0090105D" w:rsidP="002464C1">
            <w:pPr>
              <w:pStyle w:val="13"/>
              <w:shd w:val="clear" w:color="auto" w:fill="FFFFFF"/>
              <w:tabs>
                <w:tab w:val="left" w:pos="398"/>
                <w:tab w:val="left" w:pos="1276"/>
                <w:tab w:val="left" w:leader="underscore" w:pos="5467"/>
              </w:tabs>
              <w:ind w:left="0" w:firstLine="33"/>
            </w:pPr>
            <w:r w:rsidRPr="004D5C85">
              <w:t>не позднее 14:00 часов (</w:t>
            </w:r>
            <w:r w:rsidR="002464C1" w:rsidRPr="004D5C85">
              <w:t>время местное</w:t>
            </w:r>
            <w:r w:rsidRPr="004D5C85">
              <w:t xml:space="preserve">) </w:t>
            </w:r>
            <w:r w:rsidR="002464C1" w:rsidRPr="004D5C85">
              <w:rPr>
                <w:b/>
              </w:rPr>
              <w:t>26</w:t>
            </w:r>
            <w:r w:rsidRPr="004D5C85">
              <w:rPr>
                <w:b/>
              </w:rPr>
              <w:t>.0</w:t>
            </w:r>
            <w:r w:rsidR="002464C1" w:rsidRPr="004D5C85">
              <w:rPr>
                <w:b/>
              </w:rPr>
              <w:t>9</w:t>
            </w:r>
            <w:r w:rsidRPr="004D5C85">
              <w:t>.</w:t>
            </w:r>
            <w:r w:rsidRPr="004D5C85">
              <w:rPr>
                <w:b/>
              </w:rPr>
              <w:t>2017г.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Оформление протокола рассмотрения заявок:</w:t>
            </w:r>
          </w:p>
        </w:tc>
        <w:tc>
          <w:tcPr>
            <w:tcW w:w="6060" w:type="dxa"/>
          </w:tcPr>
          <w:p w:rsidR="0090105D" w:rsidRPr="004D5C85" w:rsidRDefault="0090105D" w:rsidP="00005037">
            <w:pPr>
              <w:pStyle w:val="13"/>
              <w:shd w:val="clear" w:color="auto" w:fill="FFFFFF"/>
              <w:tabs>
                <w:tab w:val="left" w:pos="398"/>
                <w:tab w:val="left" w:pos="1276"/>
                <w:tab w:val="left" w:leader="underscore" w:pos="5467"/>
              </w:tabs>
              <w:ind w:left="0" w:firstLine="33"/>
            </w:pPr>
            <w:r w:rsidRPr="004D5C85">
              <w:t xml:space="preserve">Порядок оформления протокола установлен п. </w:t>
            </w:r>
            <w:r w:rsidRPr="004D5C85">
              <w:fldChar w:fldCharType="begin"/>
            </w:r>
            <w:r w:rsidRPr="004D5C85">
              <w:instrText xml:space="preserve"> REF _Ref405989881 \r \h  \* MERGEFORMAT </w:instrText>
            </w:r>
            <w:r w:rsidRPr="004D5C85">
              <w:fldChar w:fldCharType="separate"/>
            </w:r>
            <w:r w:rsidRPr="004D5C85">
              <w:t>3.1.3</w:t>
            </w:r>
            <w:r w:rsidRPr="004D5C85">
              <w:fldChar w:fldCharType="end"/>
            </w:r>
            <w:r w:rsidRPr="004D5C85">
              <w:t xml:space="preserve"> Документации.</w:t>
            </w:r>
          </w:p>
        </w:tc>
      </w:tr>
      <w:tr w:rsidR="0090105D" w:rsidRPr="00547B05" w:rsidTr="00547B05">
        <w:tc>
          <w:tcPr>
            <w:tcW w:w="10137" w:type="dxa"/>
            <w:gridSpan w:val="3"/>
            <w:shd w:val="clear" w:color="auto" w:fill="D9D9D9" w:themeFill="background1" w:themeFillShade="D9"/>
          </w:tcPr>
          <w:p w:rsidR="0090105D" w:rsidRPr="00547B05"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A82314">
            <w:pPr>
              <w:rPr>
                <w:bCs/>
                <w:spacing w:val="-1"/>
              </w:rPr>
            </w:pPr>
            <w:r>
              <w:rPr>
                <w:bCs/>
                <w:spacing w:val="-1"/>
              </w:rPr>
              <w:t>Дата и время начала аукциона:</w:t>
            </w:r>
          </w:p>
        </w:tc>
        <w:tc>
          <w:tcPr>
            <w:tcW w:w="6060" w:type="dxa"/>
          </w:tcPr>
          <w:p w:rsidR="0090105D" w:rsidRDefault="002464C1" w:rsidP="002464C1">
            <w:pPr>
              <w:pStyle w:val="13"/>
              <w:shd w:val="clear" w:color="auto" w:fill="FFFFFF"/>
              <w:tabs>
                <w:tab w:val="left" w:pos="398"/>
                <w:tab w:val="left" w:pos="1276"/>
                <w:tab w:val="left" w:leader="underscore" w:pos="5467"/>
              </w:tabs>
              <w:ind w:left="0" w:firstLine="33"/>
            </w:pPr>
            <w:r>
              <w:t>12</w:t>
            </w:r>
            <w:r w:rsidR="0090105D">
              <w:t xml:space="preserve">:00 часов (время местное) </w:t>
            </w:r>
            <w:r>
              <w:rPr>
                <w:b/>
              </w:rPr>
              <w:t>28</w:t>
            </w:r>
            <w:r w:rsidR="0090105D" w:rsidRPr="00A3595D">
              <w:rPr>
                <w:b/>
              </w:rPr>
              <w:t>.0</w:t>
            </w:r>
            <w:r>
              <w:rPr>
                <w:b/>
              </w:rPr>
              <w:t>9</w:t>
            </w:r>
            <w:r w:rsidR="0090105D">
              <w:t>.</w:t>
            </w:r>
            <w:r w:rsidR="0090105D" w:rsidRPr="00BE1810">
              <w:rPr>
                <w:b/>
              </w:rPr>
              <w:t>201</w:t>
            </w:r>
            <w:r w:rsidR="0090105D">
              <w:rPr>
                <w:b/>
              </w:rPr>
              <w:t>7</w:t>
            </w:r>
            <w:r w:rsidR="0090105D" w:rsidRPr="00BE1810">
              <w:rPr>
                <w:b/>
              </w:rPr>
              <w:t>г.</w:t>
            </w:r>
          </w:p>
        </w:tc>
      </w:tr>
      <w:tr w:rsidR="0090105D" w:rsidTr="00A457A8">
        <w:tc>
          <w:tcPr>
            <w:tcW w:w="817" w:type="dxa"/>
          </w:tcPr>
          <w:p w:rsidR="0090105D" w:rsidRDefault="0090105D" w:rsidP="00781E53">
            <w:pPr>
              <w:pStyle w:val="affe"/>
              <w:numPr>
                <w:ilvl w:val="1"/>
                <w:numId w:val="25"/>
              </w:numPr>
              <w:tabs>
                <w:tab w:val="left" w:pos="284"/>
              </w:tabs>
              <w:spacing w:after="0" w:line="240" w:lineRule="auto"/>
              <w:ind w:left="0" w:firstLine="0"/>
              <w:rPr>
                <w:lang w:eastAsia="en-US"/>
              </w:rPr>
            </w:pPr>
          </w:p>
        </w:tc>
        <w:tc>
          <w:tcPr>
            <w:tcW w:w="3260" w:type="dxa"/>
          </w:tcPr>
          <w:p w:rsidR="0090105D" w:rsidRDefault="0090105D" w:rsidP="00734D86">
            <w:pPr>
              <w:rPr>
                <w:bCs/>
                <w:spacing w:val="-1"/>
              </w:rPr>
            </w:pPr>
            <w:r>
              <w:rPr>
                <w:bCs/>
                <w:spacing w:val="-1"/>
              </w:rPr>
              <w:t>Дата и время завершения аукциона:</w:t>
            </w:r>
          </w:p>
        </w:tc>
        <w:tc>
          <w:tcPr>
            <w:tcW w:w="6060" w:type="dxa"/>
          </w:tcPr>
          <w:p w:rsidR="0090105D" w:rsidRDefault="0090105D" w:rsidP="0001071D">
            <w:r>
              <w:t>1</w:t>
            </w:r>
            <w:r w:rsidR="0001071D">
              <w:rPr>
                <w:lang w:val="en-US"/>
              </w:rPr>
              <w:t>3</w:t>
            </w:r>
            <w:r>
              <w:t xml:space="preserve">:00 часов (время местное) </w:t>
            </w:r>
            <w:r w:rsidR="002464C1">
              <w:rPr>
                <w:b/>
              </w:rPr>
              <w:t>28</w:t>
            </w:r>
            <w:r w:rsidRPr="00A3595D">
              <w:rPr>
                <w:b/>
              </w:rPr>
              <w:t>.0</w:t>
            </w:r>
            <w:r w:rsidR="002464C1">
              <w:rPr>
                <w:b/>
              </w:rPr>
              <w:t>9</w:t>
            </w:r>
            <w:r>
              <w:t>.</w:t>
            </w:r>
            <w:r w:rsidRPr="00D30690">
              <w:rPr>
                <w:b/>
              </w:rPr>
              <w:t>201</w:t>
            </w:r>
            <w:r>
              <w:rPr>
                <w:b/>
              </w:rPr>
              <w:t>7</w:t>
            </w:r>
            <w:r w:rsidRPr="00D30690">
              <w:rPr>
                <w:b/>
              </w:rPr>
              <w:t>г</w:t>
            </w:r>
            <w:r w:rsidRPr="00BE1810">
              <w:rPr>
                <w:b/>
              </w:rPr>
              <w:t>.</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Место проведения аукциона:</w:t>
            </w:r>
          </w:p>
        </w:tc>
        <w:tc>
          <w:tcPr>
            <w:tcW w:w="6060" w:type="dxa"/>
          </w:tcPr>
          <w:p w:rsidR="0090105D" w:rsidRPr="005D6891" w:rsidRDefault="0090105D" w:rsidP="007806DA">
            <w:pPr>
              <w:widowControl w:val="0"/>
              <w:shd w:val="clear" w:color="auto" w:fill="FFFFFF"/>
              <w:tabs>
                <w:tab w:val="left" w:pos="426"/>
                <w:tab w:val="left" w:pos="1134"/>
              </w:tabs>
            </w:pPr>
            <w:r>
              <w:t>Красноярский край, г. Зеленогорск, ул. Первая Промышленная, 1, здание 801.</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Порядок проведения аукциона</w:t>
            </w:r>
          </w:p>
        </w:tc>
        <w:tc>
          <w:tcPr>
            <w:tcW w:w="6060" w:type="dxa"/>
          </w:tcPr>
          <w:p w:rsidR="0090105D" w:rsidRPr="005D6891" w:rsidRDefault="0090105D" w:rsidP="00AD0727">
            <w:r w:rsidRPr="005D6891">
              <w:t xml:space="preserve">Аукцион проводится в </w:t>
            </w:r>
            <w:r>
              <w:t>не</w:t>
            </w:r>
            <w:r w:rsidRPr="005D6891">
              <w:t>электронной форме в порядке, предусмотренном статьями 447 – 449 Гражданского кодекса Российской Федерации, Документацией</w:t>
            </w:r>
            <w:r>
              <w:t>.</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pPr>
              <w:rPr>
                <w:bCs/>
                <w:spacing w:val="-1"/>
              </w:rPr>
            </w:pPr>
            <w:r w:rsidRPr="005D6891">
              <w:rPr>
                <w:bCs/>
                <w:spacing w:val="-1"/>
              </w:rPr>
              <w:t>Победитель аукциона:</w:t>
            </w:r>
          </w:p>
        </w:tc>
        <w:tc>
          <w:tcPr>
            <w:tcW w:w="6060" w:type="dxa"/>
          </w:tcPr>
          <w:p w:rsidR="0090105D" w:rsidRPr="005D6891" w:rsidRDefault="0090105D" w:rsidP="008A603F">
            <w:r w:rsidRPr="005D6891">
              <w:t xml:space="preserve">Победителем аукциона признается лицо, предложившее наиболее высокую цену в соответствии с п. </w:t>
            </w:r>
            <w:r>
              <w:t>3.2.5.</w:t>
            </w:r>
            <w:r w:rsidRPr="005D6891">
              <w:t>Документации</w:t>
            </w:r>
            <w:r>
              <w:t>,</w:t>
            </w:r>
            <w:r w:rsidRPr="00371308">
              <w:rPr>
                <w:sz w:val="24"/>
              </w:rPr>
              <w:t xml:space="preserve"> </w:t>
            </w:r>
            <w:r w:rsidRPr="008A603F">
              <w:t>номер карточки которого и заявленная им цена были названы аукционистом последними.</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DC670A">
            <w:pPr>
              <w:rPr>
                <w:bCs/>
                <w:spacing w:val="-1"/>
              </w:rPr>
            </w:pPr>
            <w:r w:rsidRPr="005D6891">
              <w:t>Срок заключения договора купли-продажи</w:t>
            </w:r>
            <w:r>
              <w:t>:</w:t>
            </w:r>
          </w:p>
        </w:tc>
        <w:tc>
          <w:tcPr>
            <w:tcW w:w="6060" w:type="dxa"/>
          </w:tcPr>
          <w:p w:rsidR="0090105D" w:rsidRPr="005D6891" w:rsidRDefault="0090105D"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90105D" w:rsidRPr="005D6891" w:rsidTr="00547B05">
        <w:tc>
          <w:tcPr>
            <w:tcW w:w="10137" w:type="dxa"/>
            <w:gridSpan w:val="3"/>
            <w:shd w:val="clear" w:color="auto" w:fill="D9D9D9" w:themeFill="background1" w:themeFillShade="D9"/>
          </w:tcPr>
          <w:p w:rsidR="0090105D" w:rsidRPr="005D6891"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r w:rsidRPr="005D6891">
              <w:t>Место размещения в сети «Интернет»:</w:t>
            </w:r>
          </w:p>
        </w:tc>
        <w:tc>
          <w:tcPr>
            <w:tcW w:w="6060" w:type="dxa"/>
          </w:tcPr>
          <w:p w:rsidR="0090105D" w:rsidRPr="005D6891" w:rsidRDefault="0090105D" w:rsidP="001C46DB">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w:t>
            </w:r>
            <w:r>
              <w:t xml:space="preserve">следующему </w:t>
            </w:r>
            <w:r w:rsidRPr="005D6891">
              <w:t>адрес</w:t>
            </w:r>
            <w:r>
              <w:t>у</w:t>
            </w:r>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Информационное сообщение о проведении аукциона также опубликовано в печатных изданиях.</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734D86">
            <w:r w:rsidRPr="005D6891">
              <w:t>Порядок ознакомления с документацией:</w:t>
            </w:r>
          </w:p>
        </w:tc>
        <w:tc>
          <w:tcPr>
            <w:tcW w:w="6060" w:type="dxa"/>
          </w:tcPr>
          <w:p w:rsidR="0090105D" w:rsidRPr="005D6891" w:rsidRDefault="0090105D" w:rsidP="00977DB5">
            <w:r w:rsidRPr="005D6891">
              <w:t>В сети «Интернет» - в любое время с даты размещения</w:t>
            </w:r>
          </w:p>
          <w:p w:rsidR="0090105D" w:rsidRPr="005D6891" w:rsidRDefault="0090105D" w:rsidP="0001071D">
            <w:r w:rsidRPr="005D6891">
              <w:t xml:space="preserve">По адресу Организатора - с </w:t>
            </w:r>
            <w:r>
              <w:t>1</w:t>
            </w:r>
            <w:r w:rsidR="007957DD">
              <w:t>4</w:t>
            </w:r>
            <w:r w:rsidRPr="005D6891">
              <w:t>:00 часов (время м</w:t>
            </w:r>
            <w:r w:rsidR="007957DD">
              <w:t>естное</w:t>
            </w:r>
            <w:r w:rsidRPr="005D6891">
              <w:t xml:space="preserve">) </w:t>
            </w:r>
            <w:r w:rsidR="00881B65" w:rsidRPr="00881B65">
              <w:rPr>
                <w:b/>
              </w:rPr>
              <w:t>2</w:t>
            </w:r>
            <w:r w:rsidR="00EB1236">
              <w:rPr>
                <w:b/>
              </w:rPr>
              <w:t>5</w:t>
            </w:r>
            <w:r w:rsidRPr="00881B65">
              <w:rPr>
                <w:b/>
              </w:rPr>
              <w:t>.0</w:t>
            </w:r>
            <w:r w:rsidR="00881B65" w:rsidRPr="00881B65">
              <w:rPr>
                <w:b/>
              </w:rPr>
              <w:t>8</w:t>
            </w:r>
            <w:r>
              <w:t>.</w:t>
            </w:r>
            <w:r w:rsidRPr="00BE1810">
              <w:rPr>
                <w:b/>
              </w:rPr>
              <w:t>201</w:t>
            </w:r>
            <w:r>
              <w:rPr>
                <w:b/>
              </w:rPr>
              <w:t>7</w:t>
            </w:r>
            <w:r w:rsidRPr="00BE1810">
              <w:rPr>
                <w:b/>
              </w:rPr>
              <w:t>г</w:t>
            </w:r>
            <w:r w:rsidRPr="005D6891">
              <w:t xml:space="preserve">. по </w:t>
            </w:r>
            <w:r w:rsidR="00881B65">
              <w:t>1</w:t>
            </w:r>
            <w:r w:rsidR="007957DD">
              <w:t>4</w:t>
            </w:r>
            <w:r>
              <w:t>:00</w:t>
            </w:r>
            <w:r w:rsidRPr="005D6891">
              <w:t xml:space="preserve"> часов (время м</w:t>
            </w:r>
            <w:r w:rsidR="007957DD">
              <w:t>естное</w:t>
            </w:r>
            <w:r w:rsidRPr="005D6891">
              <w:t xml:space="preserve">) </w:t>
            </w:r>
            <w:r w:rsidR="00881B65">
              <w:rPr>
                <w:b/>
              </w:rPr>
              <w:t>25</w:t>
            </w:r>
            <w:r w:rsidRPr="0087306A">
              <w:rPr>
                <w:b/>
              </w:rPr>
              <w:t>.0</w:t>
            </w:r>
            <w:r w:rsidR="00881B65">
              <w:rPr>
                <w:b/>
              </w:rPr>
              <w:t>9</w:t>
            </w:r>
            <w:r>
              <w:t>.</w:t>
            </w:r>
            <w:r w:rsidRPr="001108AA">
              <w:rPr>
                <w:b/>
              </w:rPr>
              <w:t>201</w:t>
            </w:r>
            <w:r>
              <w:rPr>
                <w:b/>
              </w:rPr>
              <w:t>7</w:t>
            </w:r>
            <w:r w:rsidRPr="00BE1810">
              <w:rPr>
                <w:b/>
              </w:rPr>
              <w:t>г.</w:t>
            </w:r>
            <w:r w:rsidRPr="005D6891">
              <w:t xml:space="preserve"> в рабочие дни (</w:t>
            </w:r>
            <w:r w:rsidR="0001071D">
              <w:t>с 0</w:t>
            </w:r>
            <w:r w:rsidR="0001071D" w:rsidRPr="0001071D">
              <w:t>9</w:t>
            </w:r>
            <w:r w:rsidR="007957DD">
              <w:t>:00 до 1</w:t>
            </w:r>
            <w:r w:rsidR="0001071D" w:rsidRPr="0001071D">
              <w:t>6</w:t>
            </w:r>
            <w:r w:rsidR="007957DD">
              <w:t>:00 часов, обед с 13:00 до 13</w:t>
            </w:r>
            <w:r w:rsidRPr="005D6891">
              <w:t>:45 (время м</w:t>
            </w:r>
            <w:r w:rsidR="007957DD">
              <w:t>естное</w:t>
            </w:r>
            <w:r w:rsidRPr="005D6891">
              <w:t>)).</w:t>
            </w:r>
          </w:p>
        </w:tc>
      </w:tr>
      <w:tr w:rsidR="0090105D" w:rsidRPr="005D6891" w:rsidTr="00547B05">
        <w:tc>
          <w:tcPr>
            <w:tcW w:w="10137" w:type="dxa"/>
            <w:gridSpan w:val="3"/>
            <w:shd w:val="clear" w:color="auto" w:fill="D9D9D9" w:themeFill="background1" w:themeFillShade="D9"/>
          </w:tcPr>
          <w:p w:rsidR="0090105D" w:rsidRPr="005D6891" w:rsidRDefault="0090105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90105D" w:rsidRPr="005D6891" w:rsidRDefault="0090105D" w:rsidP="00734D86">
            <w:r w:rsidRPr="005D6891">
              <w:t>Любой Претендент, участник аукциона</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Место обжалования:</w:t>
            </w:r>
          </w:p>
        </w:tc>
        <w:tc>
          <w:tcPr>
            <w:tcW w:w="6060" w:type="dxa"/>
          </w:tcPr>
          <w:p w:rsidR="0090105D" w:rsidRPr="005D6891" w:rsidRDefault="0090105D" w:rsidP="00734D86">
            <w:r w:rsidRPr="005D6891">
              <w:t>Центральный арбитражный комитет Госкорпорации «Росатом»</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Электронный адрес:</w:t>
            </w:r>
          </w:p>
        </w:tc>
        <w:tc>
          <w:tcPr>
            <w:tcW w:w="6060" w:type="dxa"/>
          </w:tcPr>
          <w:p w:rsidR="0090105D" w:rsidRPr="005D6891" w:rsidRDefault="0086156E" w:rsidP="00734D86">
            <w:hyperlink r:id="rId11" w:history="1">
              <w:r w:rsidR="0090105D" w:rsidRPr="005D6891">
                <w:rPr>
                  <w:rStyle w:val="ad"/>
                </w:rPr>
                <w:t>arbitration@rosatom.ru</w:t>
              </w:r>
            </w:hyperlink>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Почтовый адрес:</w:t>
            </w:r>
          </w:p>
        </w:tc>
        <w:tc>
          <w:tcPr>
            <w:tcW w:w="6060" w:type="dxa"/>
          </w:tcPr>
          <w:p w:rsidR="0090105D" w:rsidRPr="005D6891" w:rsidRDefault="0090105D" w:rsidP="00734D86">
            <w:r w:rsidRPr="005D6891">
              <w:t>119017, г. Москва, ул. Большая Ордынка, д. 24</w:t>
            </w:r>
          </w:p>
        </w:tc>
      </w:tr>
      <w:tr w:rsidR="0090105D" w:rsidRPr="005D6891" w:rsidTr="00A457A8">
        <w:tc>
          <w:tcPr>
            <w:tcW w:w="817" w:type="dxa"/>
          </w:tcPr>
          <w:p w:rsidR="0090105D" w:rsidRPr="005D6891" w:rsidRDefault="0090105D"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0105D" w:rsidRPr="005D6891" w:rsidRDefault="0090105D" w:rsidP="00A457A8">
            <w:r w:rsidRPr="005D6891">
              <w:t>Порядок обжалования</w:t>
            </w:r>
          </w:p>
        </w:tc>
        <w:tc>
          <w:tcPr>
            <w:tcW w:w="6060" w:type="dxa"/>
          </w:tcPr>
          <w:p w:rsidR="0090105D" w:rsidRPr="005D6891" w:rsidRDefault="0090105D"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lastRenderedPageBreak/>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проведении аукциона</w:t>
      </w:r>
      <w:r w:rsidR="0035205B" w:rsidRPr="001D6132">
        <w:t>.</w:t>
      </w:r>
    </w:p>
    <w:p w:rsidR="001678BB" w:rsidRPr="001D6132" w:rsidRDefault="001D6132" w:rsidP="00C0632E">
      <w:pPr>
        <w:tabs>
          <w:tab w:val="left" w:pos="1276"/>
        </w:tabs>
        <w:ind w:firstLine="709"/>
      </w:pPr>
      <w:r w:rsidRPr="001D6132">
        <w:t>1.1.3.</w:t>
      </w:r>
      <w:r w:rsidR="008774EA" w:rsidRPr="001D6132">
        <w:t xml:space="preserve">Аукцион проводится в </w:t>
      </w:r>
      <w:r w:rsidR="00981CBD">
        <w:t>не</w:t>
      </w:r>
      <w:r w:rsidR="008774EA" w:rsidRPr="001D6132">
        <w:t>электронной форме в порядке, предусмотренном статьями 447 – 449 Гражданского кодекса Российской Ф</w:t>
      </w:r>
      <w:r w:rsidR="005C3AC7" w:rsidRPr="001D6132">
        <w:t>едерации, Документацией</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EA28BC" w:rsidRDefault="00EA28BC" w:rsidP="00A07FC3">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 xml:space="preserve">начиная с даты размещения извещения о проведении аукциона </w:t>
      </w:r>
      <w:r w:rsidR="00BF57AF" w:rsidRPr="00C0632E">
        <w:t xml:space="preserve">в информационно-телекоммуникационной сети «Интернет» </w:t>
      </w:r>
      <w:r w:rsidR="00AE771C" w:rsidRPr="00C0632E">
        <w:t>на официальном сайте Организатора</w:t>
      </w:r>
      <w:r w:rsidR="002634FF" w:rsidRPr="00C0632E">
        <w:t>.</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проведении</w:t>
      </w:r>
      <w:r w:rsidR="00B25C88" w:rsidRPr="00296E25">
        <w:t xml:space="preserve"> аукциона,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w:t>
      </w:r>
    </w:p>
    <w:p w:rsidR="00692932"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w:t>
      </w:r>
      <w:r w:rsidR="009C2BCE" w:rsidRPr="00857F95">
        <w:t>направ</w:t>
      </w:r>
      <w:r w:rsidR="009C2BCE">
        <w:t>ляет</w:t>
      </w:r>
      <w:r w:rsidR="009C2BCE" w:rsidRPr="00857F95">
        <w:t xml:space="preserve"> в письменной форме разъяснени</w:t>
      </w:r>
      <w:r w:rsidR="009C2BCE">
        <w:t>я</w:t>
      </w:r>
      <w:r w:rsidR="009C2BCE" w:rsidRPr="00857F95">
        <w:t xml:space="preserve"> положений настоящей Документации/извещения о проведении настоящего аукциона лицу, подавшему запрос по адресу</w:t>
      </w:r>
      <w:r w:rsidR="009C2BCE">
        <w:t>, указанному в запросе.</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 xml:space="preserve">на сайте </w:t>
      </w:r>
      <w:r w:rsidR="00122DC8" w:rsidRPr="001039AC">
        <w:rPr>
          <w:rFonts w:eastAsia="BatangChe"/>
        </w:rPr>
        <w:t>АО «ПО ЭХЗ»</w:t>
      </w:r>
      <w:r w:rsidR="00B64875" w:rsidRPr="001039AC">
        <w:rPr>
          <w:rFonts w:eastAsia="BatangChe"/>
        </w:rPr>
        <w:t xml:space="preserve">. </w:t>
      </w:r>
      <w:r w:rsidR="00741EF3" w:rsidRPr="00741EF3">
        <w:rPr>
          <w:rFonts w:eastAsia="BatangChe"/>
        </w:rPr>
        <w:t xml:space="preserve">При этом если изменения </w:t>
      </w:r>
      <w:r w:rsidR="00741EF3" w:rsidRPr="00741EF3">
        <w:rPr>
          <w:rFonts w:eastAsia="BatangChe"/>
        </w:rPr>
        <w:lastRenderedPageBreak/>
        <w:t>вносятся в условия Документации иные, чем срок заврешения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Извещении о проведени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w:t>
      </w:r>
      <w:r w:rsidR="009C2BCE">
        <w:t>,</w:t>
      </w:r>
      <w:r w:rsidR="00880126" w:rsidRPr="00906B62">
        <w:t xml:space="preserve">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343BDA"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733CF8" w:rsidRDefault="00733CF8" w:rsidP="00733CF8">
      <w:pPr>
        <w:autoSpaceDE w:val="0"/>
        <w:autoSpaceDN w:val="0"/>
        <w:adjustRightInd w:val="0"/>
        <w:ind w:firstLine="540"/>
      </w:pPr>
      <w:r>
        <w:t xml:space="preserve">Сделки по приобретению в собственность недвижимого имущества, находящегося на территории закрытого административно-территориального образования (ЗАТО), либо иные сделки с таким имуществом могут совершаться только гражданами Российской Федерации, постоянно проживающими или получившими разрешение на постоянное проживание на территории закрытого административно-территориального образования, гражданами Российской Федерации, работающими на данной территории на условиях трудового договора, заключенного на неопределенный срок с организациями, по роду деятельности которых создано закрытое административно-территориальное образование, и </w:t>
      </w:r>
      <w:r>
        <w:lastRenderedPageBreak/>
        <w:t>юридическими лицами, расположенными и зарегистрированными на территории закрытого административно-территориального образования.</w:t>
      </w:r>
    </w:p>
    <w:p w:rsidR="00733CF8" w:rsidRPr="009C2F2E" w:rsidRDefault="00733CF8" w:rsidP="00733CF8">
      <w:pPr>
        <w:autoSpaceDE w:val="0"/>
        <w:autoSpaceDN w:val="0"/>
        <w:adjustRightInd w:val="0"/>
        <w:ind w:firstLine="540"/>
      </w:pPr>
      <w:r w:rsidRPr="0078755E">
        <w:t>Участие иных граждан и юридических лиц, в совершении сделок с недвижимым имуществом на территории ЗАТО, допускается по решению органов местного самоуправления ЗАТО, согласованному с  Государственной корпорацией по атомной энергии "Росатом" совместно с органами федеральной службы безопасности (ст. 8 Закона РФ «О закрытом административно-территориальном образовании» № 3297-1 от 14.07.1992г.).</w:t>
      </w:r>
    </w:p>
    <w:p w:rsidR="00733CF8" w:rsidRPr="004B550D" w:rsidRDefault="00733CF8" w:rsidP="00296E25">
      <w:pPr>
        <w:ind w:firstLine="567"/>
      </w:pP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 xml:space="preserve">окументации под заявкой на участие в аукционе понимается представляемое участником аукциона предложение на участие в аукционе, которое состоит из </w:t>
      </w:r>
      <w:r w:rsidR="00673D8D">
        <w:t>следующих</w:t>
      </w:r>
      <w:r w:rsidR="005477C3" w:rsidRPr="00736442">
        <w:t xml:space="preserve">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 Форма № 1</w:t>
      </w:r>
      <w:r w:rsidR="006F12C5" w:rsidRPr="006F12C5">
        <w:rPr>
          <w:rFonts w:ascii="Times New Roman" w:hAnsi="Times New Roman"/>
          <w:sz w:val="28"/>
          <w:szCs w:val="28"/>
        </w:rPr>
        <w:t>);</w:t>
      </w:r>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w:t>
      </w:r>
      <w:r w:rsidR="00733CF8">
        <w:rPr>
          <w:rFonts w:ascii="Times New Roman" w:hAnsi="Times New Roman"/>
          <w:sz w:val="28"/>
          <w:szCs w:val="28"/>
        </w:rPr>
        <w:t xml:space="preserve">АО «ПО ЭХЗ» </w:t>
      </w:r>
      <w:hyperlink r:id="rId12" w:history="1">
        <w:r w:rsidR="00733CF8" w:rsidRPr="001E4525">
          <w:rPr>
            <w:rStyle w:val="ad"/>
            <w:rFonts w:ascii="Times New Roman" w:hAnsi="Times New Roman"/>
            <w:sz w:val="28"/>
            <w:szCs w:val="28"/>
            <w:lang w:val="en-US"/>
          </w:rPr>
          <w:t>www</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ecp</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ru</w:t>
        </w:r>
      </w:hyperlink>
      <w:r w:rsidR="00733CF8">
        <w:rPr>
          <w:rFonts w:ascii="Times New Roman" w:hAnsi="Times New Roman"/>
          <w:sz w:val="28"/>
          <w:szCs w:val="28"/>
        </w:rPr>
        <w:t xml:space="preserve">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 xml:space="preserve">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w:t>
      </w:r>
      <w:r w:rsidR="008635AC" w:rsidRPr="004B550D">
        <w:rPr>
          <w:rFonts w:ascii="Times New Roman" w:hAnsi="Times New Roman"/>
          <w:sz w:val="28"/>
          <w:szCs w:val="28"/>
        </w:rPr>
        <w:lastRenderedPageBreak/>
        <w:t>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проведении аукциона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3"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 Форма №</w:t>
      </w:r>
      <w:r w:rsidR="005F6CB9">
        <w:rPr>
          <w:rFonts w:ascii="Times New Roman" w:hAnsi="Times New Roman"/>
          <w:sz w:val="28"/>
          <w:szCs w:val="28"/>
        </w:rPr>
        <w:t xml:space="preserve"> </w:t>
      </w:r>
      <w:r w:rsidR="00321428" w:rsidRPr="00321428">
        <w:rPr>
          <w:rFonts w:ascii="Times New Roman" w:hAnsi="Times New Roman"/>
          <w:sz w:val="28"/>
          <w:szCs w:val="28"/>
        </w:rPr>
        <w:t>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 Форма № 1</w:t>
      </w:r>
      <w:r w:rsidR="008635AC" w:rsidRPr="004B5ED6">
        <w:rPr>
          <w:rFonts w:ascii="Times New Roman" w:hAnsi="Times New Roman"/>
          <w:sz w:val="28"/>
          <w:szCs w:val="28"/>
        </w:rPr>
        <w:t>)</w:t>
      </w:r>
      <w:r w:rsidRPr="004B5ED6">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w:t>
      </w:r>
      <w:r w:rsidR="00733CF8">
        <w:rPr>
          <w:rFonts w:ascii="Times New Roman" w:hAnsi="Times New Roman"/>
          <w:sz w:val="28"/>
          <w:szCs w:val="28"/>
        </w:rPr>
        <w:t xml:space="preserve">АО «ПО ЭХЗ» </w:t>
      </w:r>
      <w:hyperlink r:id="rId14" w:history="1">
        <w:r w:rsidR="00733CF8" w:rsidRPr="001E4525">
          <w:rPr>
            <w:rStyle w:val="ad"/>
            <w:rFonts w:ascii="Times New Roman" w:hAnsi="Times New Roman"/>
            <w:sz w:val="28"/>
            <w:szCs w:val="28"/>
            <w:lang w:val="en-US"/>
          </w:rPr>
          <w:t>www</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ecp</w:t>
        </w:r>
        <w:r w:rsidR="00733CF8" w:rsidRPr="001E4525">
          <w:rPr>
            <w:rStyle w:val="ad"/>
            <w:rFonts w:ascii="Times New Roman" w:hAnsi="Times New Roman"/>
            <w:sz w:val="28"/>
            <w:szCs w:val="28"/>
          </w:rPr>
          <w:t>.</w:t>
        </w:r>
        <w:r w:rsidR="00733CF8" w:rsidRPr="001E4525">
          <w:rPr>
            <w:rStyle w:val="ad"/>
            <w:rFonts w:ascii="Times New Roman" w:hAnsi="Times New Roman"/>
            <w:sz w:val="28"/>
            <w:szCs w:val="28"/>
            <w:lang w:val="en-US"/>
          </w:rPr>
          <w:t>ru</w:t>
        </w:r>
      </w:hyperlink>
      <w:r w:rsidR="00733CF8">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lastRenderedPageBreak/>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5"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 Форма №</w:t>
      </w:r>
      <w:r w:rsidR="003E7D1D">
        <w:rPr>
          <w:rFonts w:ascii="Times New Roman" w:hAnsi="Times New Roman"/>
          <w:sz w:val="28"/>
          <w:szCs w:val="28"/>
        </w:rPr>
        <w:t xml:space="preserve"> </w:t>
      </w:r>
      <w:r w:rsidR="00321428" w:rsidRPr="00321428">
        <w:rPr>
          <w:rFonts w:ascii="Times New Roman" w:hAnsi="Times New Roman"/>
          <w:sz w:val="28"/>
          <w:szCs w:val="28"/>
        </w:rPr>
        <w:t>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r w:rsidR="00E90095" w:rsidRPr="002E0029">
        <w:t>апостилированы</w:t>
      </w:r>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72659F" w:rsidRPr="001360CF" w:rsidRDefault="006A2D4C" w:rsidP="0072659F">
      <w:pPr>
        <w:numPr>
          <w:ilvl w:val="2"/>
          <w:numId w:val="15"/>
        </w:numPr>
        <w:tabs>
          <w:tab w:val="left" w:pos="1276"/>
        </w:tabs>
        <w:ind w:left="0" w:firstLine="566"/>
        <w:rPr>
          <w:bCs/>
        </w:rPr>
      </w:pPr>
      <w:r w:rsidRPr="00EB719D">
        <w:rPr>
          <w:bCs/>
        </w:rPr>
        <w:t>Заявки на участие в аукционе</w:t>
      </w:r>
      <w:r w:rsidR="002634FF" w:rsidRPr="00EB719D">
        <w:rPr>
          <w:bCs/>
        </w:rPr>
        <w:t xml:space="preserve"> </w:t>
      </w:r>
      <w:r w:rsidRPr="00EB719D">
        <w:rPr>
          <w:bCs/>
        </w:rPr>
        <w:t xml:space="preserve">должны быть поданы </w:t>
      </w:r>
      <w:r w:rsidR="0072659F">
        <w:rPr>
          <w:bCs/>
        </w:rPr>
        <w:t xml:space="preserve">в письменной форме по адресу Организатора на бумажном носителе либо в электронной форме на адрес: </w:t>
      </w:r>
      <w:r w:rsidR="0072659F">
        <w:rPr>
          <w:bCs/>
          <w:lang w:val="en-US"/>
        </w:rPr>
        <w:t>okus</w:t>
      </w:r>
      <w:r w:rsidR="0072659F" w:rsidRPr="00295EDA">
        <w:rPr>
          <w:bCs/>
        </w:rPr>
        <w:t>@</w:t>
      </w:r>
      <w:r w:rsidR="0072659F">
        <w:rPr>
          <w:bCs/>
          <w:lang w:val="en-US"/>
        </w:rPr>
        <w:t>ecp</w:t>
      </w:r>
      <w:r w:rsidR="0072659F">
        <w:rPr>
          <w:bCs/>
        </w:rPr>
        <w:t>.</w:t>
      </w:r>
      <w:r w:rsidR="0072659F">
        <w:rPr>
          <w:bCs/>
          <w:lang w:val="en-US"/>
        </w:rPr>
        <w:t>ru</w:t>
      </w:r>
      <w:r w:rsidR="0072659F">
        <w:rPr>
          <w:bCs/>
        </w:rPr>
        <w:t xml:space="preserve"> </w:t>
      </w:r>
      <w:r w:rsidR="0072659F" w:rsidRPr="001360CF">
        <w:rPr>
          <w:bCs/>
        </w:rPr>
        <w:t xml:space="preserve">в форме одного электронного документа или нескольких электронных документов (сканированных копий оригиналов). Заявки должны быть поданы до истечения срока, указанного в извещении о </w:t>
      </w:r>
      <w:r w:rsidR="0072659F">
        <w:rPr>
          <w:bCs/>
        </w:rPr>
        <w:t>проведении аукциона</w:t>
      </w:r>
      <w:r w:rsidR="0072659F" w:rsidRPr="001360CF">
        <w:rPr>
          <w:bCs/>
        </w:rPr>
        <w:t>.</w:t>
      </w:r>
    </w:p>
    <w:p w:rsidR="0072659F" w:rsidRPr="001360CF" w:rsidRDefault="0072659F" w:rsidP="0072659F">
      <w:pPr>
        <w:ind w:firstLine="567"/>
      </w:pPr>
      <w:r w:rsidRPr="001360CF">
        <w:t xml:space="preserve">Все документы, входящие в состав заявки на участие в </w:t>
      </w:r>
      <w:r>
        <w:t>продаже</w:t>
      </w:r>
      <w:r w:rsidRPr="001360CF">
        <w:t xml:space="preserve">, </w:t>
      </w:r>
      <w:r>
        <w:t xml:space="preserve">поданной в электронном виде, </w:t>
      </w:r>
      <w:r w:rsidRPr="001360CF">
        <w:t>должны быть представлены Претендентом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72659F" w:rsidRDefault="0072659F" w:rsidP="0072659F">
      <w:pPr>
        <w:tabs>
          <w:tab w:val="left" w:pos="1276"/>
        </w:tabs>
        <w:autoSpaceDE w:val="0"/>
        <w:autoSpaceDN w:val="0"/>
        <w:adjustRightInd w:val="0"/>
        <w:ind w:firstLine="567"/>
      </w:pPr>
      <w:r w:rsidRPr="001360CF">
        <w:lastRenderedPageBreak/>
        <w:t xml:space="preserve">Каждый отдельный документ должен быть отсканирован и </w:t>
      </w:r>
      <w:r>
        <w:t>направлен</w:t>
      </w:r>
      <w:r w:rsidRPr="001360CF">
        <w:t xml:space="preserve"> в виде отдельного файла. Количество файлов должно соответствовать количеству документов, направляемых участником </w:t>
      </w:r>
      <w:r>
        <w:t>продажи</w:t>
      </w:r>
      <w:r w:rsidRPr="001360CF">
        <w:t>, а наименование файлов должно позволять идентифицировать документ и количество страниц в документе (например: Накладная 245 от 02032009 3л.pdf).</w:t>
      </w:r>
    </w:p>
    <w:p w:rsidR="0072659F" w:rsidRDefault="0072659F" w:rsidP="0072659F">
      <w:pPr>
        <w:numPr>
          <w:ilvl w:val="2"/>
          <w:numId w:val="15"/>
        </w:numPr>
        <w:tabs>
          <w:tab w:val="left" w:pos="1276"/>
        </w:tabs>
        <w:ind w:left="0" w:firstLine="566"/>
        <w:rPr>
          <w:bCs/>
        </w:rPr>
      </w:pPr>
      <w:r w:rsidRPr="00EB719D">
        <w:rPr>
          <w:bCs/>
        </w:rPr>
        <w:t xml:space="preserve">Допускается </w:t>
      </w:r>
      <w:r>
        <w:rPr>
          <w:bCs/>
        </w:rPr>
        <w:t>направление</w:t>
      </w:r>
      <w:r w:rsidRPr="00EB719D">
        <w:rPr>
          <w:bCs/>
        </w:rPr>
        <w:t xml:space="preserve"> документов, сохраненных в архивах, при этом </w:t>
      </w:r>
      <w:r>
        <w:rPr>
          <w:bCs/>
        </w:rPr>
        <w:t>направление</w:t>
      </w:r>
      <w:r w:rsidRPr="00EB719D">
        <w:rPr>
          <w:bCs/>
        </w:rPr>
        <w:t xml:space="preserve"> архивов, разделенных на несколько частей, открытие каждой из которых по отдельности невозможно, не допускается.</w:t>
      </w:r>
    </w:p>
    <w:p w:rsidR="00972AE5" w:rsidRPr="00857F95" w:rsidRDefault="0072659F" w:rsidP="00972AE5">
      <w:pPr>
        <w:numPr>
          <w:ilvl w:val="2"/>
          <w:numId w:val="15"/>
        </w:numPr>
        <w:tabs>
          <w:tab w:val="left" w:pos="1276"/>
        </w:tabs>
        <w:ind w:left="0" w:firstLine="566"/>
        <w:rPr>
          <w:bCs/>
        </w:rPr>
      </w:pPr>
      <w:r>
        <w:rPr>
          <w:bCs/>
        </w:rPr>
        <w:t xml:space="preserve">Заявки на участие в аукционе  регистрируются Организатором  в </w:t>
      </w:r>
      <w:r w:rsidRPr="0078755E">
        <w:rPr>
          <w:bCs/>
        </w:rPr>
        <w:t>Журнале регистрации заявок (приема/отзыва) для участия в аукционе/продаже/сборе предложений.</w:t>
      </w:r>
      <w:r>
        <w:rPr>
          <w:bCs/>
        </w:rPr>
        <w:t xml:space="preserve"> Каждой заявке Претендента присваивается номер с указанием  даты и времени ее получения</w:t>
      </w:r>
      <w:r w:rsidRPr="00EB719D">
        <w:rPr>
          <w:bCs/>
        </w:rPr>
        <w:t>.</w:t>
      </w:r>
      <w:r w:rsidR="00972AE5" w:rsidRPr="00972AE5">
        <w:rPr>
          <w:bCs/>
        </w:rPr>
        <w:t xml:space="preserve"> </w:t>
      </w:r>
      <w:r w:rsidR="00972AE5" w:rsidRPr="00857F95">
        <w:rPr>
          <w:bCs/>
        </w:rPr>
        <w:t xml:space="preserve">Опись представленных документов </w:t>
      </w:r>
      <w:r w:rsidR="00972AE5">
        <w:rPr>
          <w:bCs/>
        </w:rPr>
        <w:t xml:space="preserve">в случае подачи заявки на бумажном носителе  </w:t>
      </w:r>
      <w:r w:rsidR="00972AE5" w:rsidRPr="00857F95">
        <w:rPr>
          <w:bCs/>
        </w:rPr>
        <w:t>составляется в 2 (двух) экземплярах, один из которых остается у Комиссии, другой возвращается Претенденту с отметкой о приеме, с указанием даты и времени приема.</w:t>
      </w:r>
    </w:p>
    <w:p w:rsidR="0072659F" w:rsidRPr="00EB719D" w:rsidRDefault="0072659F" w:rsidP="0072659F">
      <w:pPr>
        <w:numPr>
          <w:ilvl w:val="2"/>
          <w:numId w:val="15"/>
        </w:numPr>
        <w:tabs>
          <w:tab w:val="left" w:pos="1276"/>
        </w:tabs>
        <w:ind w:left="0" w:firstLine="566"/>
        <w:rPr>
          <w:bCs/>
        </w:rPr>
      </w:pPr>
      <w:r>
        <w:rPr>
          <w:bCs/>
        </w:rPr>
        <w:t>Организатор не несет ответственности,</w:t>
      </w:r>
      <w:r w:rsidRPr="00D260E2">
        <w:rPr>
          <w:bCs/>
        </w:rPr>
        <w:t xml:space="preserve"> </w:t>
      </w:r>
      <w:r w:rsidRPr="00EB719D">
        <w:rPr>
          <w:bCs/>
        </w:rPr>
        <w:t xml:space="preserve">если заявка, отправленная </w:t>
      </w:r>
      <w:r>
        <w:rPr>
          <w:bCs/>
        </w:rPr>
        <w:t>по</w:t>
      </w:r>
      <w:r w:rsidRPr="00EB719D">
        <w:rPr>
          <w:bCs/>
        </w:rPr>
        <w:t xml:space="preserve"> электронной </w:t>
      </w:r>
      <w:r>
        <w:rPr>
          <w:bCs/>
        </w:rPr>
        <w:t>почте</w:t>
      </w:r>
      <w:r w:rsidRPr="00EB719D">
        <w:rPr>
          <w:bCs/>
        </w:rPr>
        <w:t>, по техническим причинам 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72659F" w:rsidRPr="001360CF" w:rsidRDefault="00B01E68" w:rsidP="0072659F">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w:t>
      </w:r>
      <w:r w:rsidR="0072659F" w:rsidRPr="001360CF">
        <w:t xml:space="preserve">в любое время после ее подачи, но до истечения срока окончания подачи заявок на участие в </w:t>
      </w:r>
      <w:r w:rsidR="0072659F">
        <w:t>аукционе</w:t>
      </w:r>
      <w:r w:rsidR="0072659F" w:rsidRPr="001360CF">
        <w:t>.</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r w:rsidRPr="00A611CC">
        <w:t>Для участия в аукционе Претендент до момента подачи заявки на участие в аукционе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проведении аукциона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EB1236">
        <w:t>счет.</w:t>
      </w:r>
      <w:r w:rsidR="002634FF" w:rsidRPr="00EB1236">
        <w:t xml:space="preserve"> </w:t>
      </w:r>
      <w:r w:rsidR="00525369" w:rsidRPr="00EB1236">
        <w:t xml:space="preserve">В </w:t>
      </w:r>
      <w:r w:rsidR="0008273B" w:rsidRPr="00EB1236">
        <w:t xml:space="preserve">платежном </w:t>
      </w:r>
      <w:r w:rsidR="00525369" w:rsidRPr="00EB1236">
        <w:t xml:space="preserve">поручении в части «Назначение платежа» </w:t>
      </w:r>
      <w:r w:rsidR="005A47CF" w:rsidRPr="00EB1236">
        <w:t xml:space="preserve">текст указывается в соответствии с п. </w:t>
      </w:r>
      <w:r w:rsidR="00EA2C1D" w:rsidRPr="00EB1236">
        <w:fldChar w:fldCharType="begin"/>
      </w:r>
      <w:r w:rsidR="00EA2C1D" w:rsidRPr="00EB1236">
        <w:instrText xml:space="preserve"> REF _Ref410999703 \r \h  \* MERGEFORMAT </w:instrText>
      </w:r>
      <w:r w:rsidR="00EA2C1D" w:rsidRPr="00EB1236">
        <w:fldChar w:fldCharType="separate"/>
      </w:r>
      <w:r w:rsidR="00321428" w:rsidRPr="00EB1236">
        <w:t>5.</w:t>
      </w:r>
      <w:r w:rsidR="00EA2C1D" w:rsidRPr="00EB1236">
        <w:fldChar w:fldCharType="end"/>
      </w:r>
      <w:r w:rsidR="00EB1236" w:rsidRPr="00EB1236">
        <w:t>6</w:t>
      </w:r>
      <w:r w:rsidR="00EA2C1D" w:rsidRPr="00EB1236">
        <w:t xml:space="preserve"> </w:t>
      </w:r>
      <w:r w:rsidR="005A47CF" w:rsidRPr="00EB1236">
        <w:t>Извещения</w:t>
      </w:r>
      <w:r w:rsidR="00840546" w:rsidRPr="00EB1236">
        <w:t>.</w:t>
      </w:r>
    </w:p>
    <w:p w:rsidR="00343BDA" w:rsidRPr="002E0029" w:rsidRDefault="005D6850" w:rsidP="00781E53">
      <w:pPr>
        <w:numPr>
          <w:ilvl w:val="2"/>
          <w:numId w:val="18"/>
        </w:numPr>
        <w:tabs>
          <w:tab w:val="left" w:pos="1276"/>
        </w:tabs>
        <w:ind w:left="0" w:firstLine="566"/>
      </w:pPr>
      <w:r w:rsidRPr="002E0029">
        <w:lastRenderedPageBreak/>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При этом срок исчисляется с даты объявления аукциона несостоявшимся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972AE5" w:rsidRDefault="00343BDA" w:rsidP="00C94166">
      <w:pPr>
        <w:pStyle w:val="1"/>
        <w:numPr>
          <w:ilvl w:val="0"/>
          <w:numId w:val="8"/>
        </w:numPr>
        <w:ind w:left="0" w:firstLine="567"/>
        <w:rPr>
          <w:caps/>
        </w:rPr>
      </w:pPr>
      <w:bookmarkStart w:id="111" w:name="_Ref347924920"/>
      <w:bookmarkStart w:id="112" w:name="_Toc412639469"/>
      <w:r w:rsidRPr="00972AE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роведении аукциона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lastRenderedPageBreak/>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проведении аукциона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признании аукциона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CC1053">
        <w:t xml:space="preserve">АО «ПО ЭХЗ» </w:t>
      </w:r>
      <w:hyperlink r:id="rId16" w:history="1">
        <w:r w:rsidR="00CC1053" w:rsidRPr="001E4525">
          <w:rPr>
            <w:rStyle w:val="ad"/>
            <w:lang w:val="en-US"/>
          </w:rPr>
          <w:t>www</w:t>
        </w:r>
        <w:r w:rsidR="00CC1053" w:rsidRPr="00CC1053">
          <w:rPr>
            <w:rStyle w:val="ad"/>
          </w:rPr>
          <w:t>.</w:t>
        </w:r>
        <w:r w:rsidR="00CC1053" w:rsidRPr="001E4525">
          <w:rPr>
            <w:rStyle w:val="ad"/>
            <w:lang w:val="en-US"/>
          </w:rPr>
          <w:t>ecp</w:t>
        </w:r>
        <w:r w:rsidR="00CC1053" w:rsidRPr="00CC1053">
          <w:rPr>
            <w:rStyle w:val="ad"/>
          </w:rPr>
          <w:t>.</w:t>
        </w:r>
        <w:r w:rsidR="00CC1053" w:rsidRPr="001E4525">
          <w:rPr>
            <w:rStyle w:val="ad"/>
            <w:lang w:val="en-US"/>
          </w:rPr>
          <w:t>ru</w:t>
        </w:r>
      </w:hyperlink>
      <w:r w:rsidR="00CC1053" w:rsidRPr="00CC1053">
        <w:t xml:space="preserve">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CC1053" w:rsidRPr="00CC1053" w:rsidRDefault="008635AC" w:rsidP="00CC10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CC1053" w:rsidRPr="00CC1053">
        <w:t>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 xml:space="preserve">запрашивать у соответствующих органов государственной власти, а также юридических и физических лиц, указанных в заявке на участие в аукционе и </w:t>
      </w:r>
      <w:r w:rsidR="00427BDA" w:rsidRPr="006021FF">
        <w:lastRenderedPageBreak/>
        <w:t>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w:t>
      </w:r>
      <w:r w:rsidR="00EC7116">
        <w:t xml:space="preserve">АО «ПО ЭХЗ» </w:t>
      </w:r>
      <w:hyperlink r:id="rId17" w:history="1">
        <w:r w:rsidR="00EC7116" w:rsidRPr="00BB4B85">
          <w:rPr>
            <w:rStyle w:val="ad"/>
            <w:lang w:val="en-US"/>
          </w:rPr>
          <w:t>www</w:t>
        </w:r>
        <w:r w:rsidR="00EC7116" w:rsidRPr="00EC7116">
          <w:rPr>
            <w:rStyle w:val="ad"/>
          </w:rPr>
          <w:t>.</w:t>
        </w:r>
        <w:r w:rsidR="00EC7116" w:rsidRPr="00BB4B85">
          <w:rPr>
            <w:rStyle w:val="ad"/>
            <w:lang w:val="en-US"/>
          </w:rPr>
          <w:t>ecp</w:t>
        </w:r>
        <w:r w:rsidR="00EC7116" w:rsidRPr="00EC7116">
          <w:rPr>
            <w:rStyle w:val="ad"/>
          </w:rPr>
          <w:t>.</w:t>
        </w:r>
        <w:r w:rsidR="00EC7116" w:rsidRPr="00BB4B85">
          <w:rPr>
            <w:rStyle w:val="ad"/>
            <w:lang w:val="en-US"/>
          </w:rPr>
          <w:t>ru</w:t>
        </w:r>
      </w:hyperlink>
      <w:r w:rsidR="00EC7116" w:rsidRPr="00EC7116">
        <w:t xml:space="preserve"> </w:t>
      </w:r>
      <w:r w:rsidR="00EC7116">
        <w:t>в</w:t>
      </w:r>
      <w:r w:rsidR="00CD6FB0" w:rsidRPr="006021FF">
        <w:t xml:space="preserve"> виде электронной </w:t>
      </w:r>
      <w:r w:rsidR="006353DD" w:rsidRPr="006021FF">
        <w:t>скан</w:t>
      </w:r>
      <w:r w:rsidR="00CD6FB0" w:rsidRPr="006021FF">
        <w:t>копии.</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247894" w:rsidRDefault="003C2CEC" w:rsidP="004556A0">
      <w:pPr>
        <w:pStyle w:val="2"/>
        <w:tabs>
          <w:tab w:val="clear" w:pos="1701"/>
          <w:tab w:val="left" w:pos="1418"/>
        </w:tabs>
        <w:ind w:left="0" w:firstLine="567"/>
      </w:pPr>
      <w:bookmarkStart w:id="120" w:name="_Toc412639471"/>
      <w:r w:rsidRPr="00247894">
        <w:t>Проведение аукциона</w:t>
      </w:r>
      <w:r w:rsidR="004974D3" w:rsidRPr="00247894">
        <w:t>.</w:t>
      </w:r>
      <w:bookmarkEnd w:id="120"/>
    </w:p>
    <w:p w:rsidR="00EB1236" w:rsidRPr="00247894" w:rsidRDefault="00EB1236" w:rsidP="00EB1236">
      <w:pPr>
        <w:rPr>
          <w:lang w:eastAsia="en-US"/>
        </w:rPr>
      </w:pPr>
    </w:p>
    <w:p w:rsidR="001678BB" w:rsidRPr="00446C37" w:rsidRDefault="008635AC" w:rsidP="004556A0">
      <w:pPr>
        <w:numPr>
          <w:ilvl w:val="2"/>
          <w:numId w:val="20"/>
        </w:numPr>
        <w:tabs>
          <w:tab w:val="left" w:pos="1418"/>
        </w:tabs>
        <w:ind w:left="0" w:firstLine="566"/>
      </w:pPr>
      <w:r w:rsidRPr="00247894">
        <w:t xml:space="preserve">Аукцион проводится </w:t>
      </w:r>
      <w:r w:rsidRPr="00446C37">
        <w:t xml:space="preserve">в день, указанный в </w:t>
      </w:r>
      <w:r w:rsidR="00E070C0" w:rsidRPr="00446C37">
        <w:t>И</w:t>
      </w:r>
      <w:r w:rsidRPr="00446C37">
        <w:t>звещении о проведении аукциона.</w:t>
      </w:r>
    </w:p>
    <w:p w:rsidR="005F0290" w:rsidRPr="00446C37" w:rsidRDefault="005F0290" w:rsidP="005F0290">
      <w:pPr>
        <w:numPr>
          <w:ilvl w:val="2"/>
          <w:numId w:val="20"/>
        </w:numPr>
        <w:tabs>
          <w:tab w:val="left" w:pos="1418"/>
        </w:tabs>
        <w:ind w:left="0" w:firstLine="566"/>
      </w:pPr>
      <w:bookmarkStart w:id="121" w:name="_Ref350258876"/>
      <w:r w:rsidRPr="00446C37">
        <w:t>В день и время проведения аукциона участники аукциона проходят процедуру регистрации, на которой участникам аукциона выдаются пронумерованные карточки участника аукциона (далее - карточки).  На процедуру аукциона допускаются только участники аукциона, их представители при предъявлении доверенности, оформленной в соответствии с требованиями, установленными гражданским законодательством Российской Федерации, либо иного документа, надлежащим образом подтверждающего их полномочия по представлению интересов участника аукциона, а также по подписанию протокола об итогах аукциона.</w:t>
      </w:r>
    </w:p>
    <w:p w:rsidR="005F0290" w:rsidRPr="00446C37" w:rsidRDefault="005F0290" w:rsidP="005F0290">
      <w:pPr>
        <w:tabs>
          <w:tab w:val="left" w:pos="1418"/>
        </w:tabs>
        <w:ind w:firstLine="566"/>
      </w:pPr>
      <w:r w:rsidRPr="00446C37">
        <w:t>Перед проведением аукциона Комиссия объявляет  результаты рассмотрения заявок на участие в аукционе (сведения о решении Комиссии о допуске / недопуске Претендентов, подавших заявки на участие в аукционе).</w:t>
      </w:r>
    </w:p>
    <w:p w:rsidR="00EC3FAA" w:rsidRPr="0001071D" w:rsidRDefault="00EC3FAA" w:rsidP="00EC3FAA">
      <w:pPr>
        <w:pStyle w:val="afff2"/>
        <w:numPr>
          <w:ilvl w:val="0"/>
          <w:numId w:val="0"/>
        </w:numPr>
        <w:ind w:left="720"/>
      </w:pPr>
      <w:r w:rsidRPr="00446C37">
        <w:t xml:space="preserve">3.2.3 </w:t>
      </w:r>
      <w:r w:rsidRPr="0001071D">
        <w:t>Аукцион проводится в следующем порядке:</w:t>
      </w:r>
    </w:p>
    <w:p w:rsidR="00EC3FAA" w:rsidRPr="0001071D" w:rsidRDefault="00EC3FAA" w:rsidP="00530F01">
      <w:pPr>
        <w:pStyle w:val="affe"/>
        <w:numPr>
          <w:ilvl w:val="0"/>
          <w:numId w:val="49"/>
        </w:numPr>
        <w:spacing w:line="240" w:lineRule="auto"/>
        <w:ind w:left="0" w:firstLine="360"/>
        <w:jc w:val="both"/>
        <w:rPr>
          <w:rFonts w:ascii="Times New Roman" w:hAnsi="Times New Roman"/>
          <w:sz w:val="28"/>
          <w:szCs w:val="28"/>
        </w:rPr>
      </w:pPr>
      <w:r w:rsidRPr="0001071D">
        <w:rPr>
          <w:rFonts w:ascii="Times New Roman" w:hAnsi="Times New Roman"/>
          <w:sz w:val="28"/>
          <w:szCs w:val="28"/>
        </w:rPr>
        <w:t>аукцион начинается с объявления аукционистом об открытии аукциона;</w:t>
      </w:r>
    </w:p>
    <w:p w:rsidR="00EC3FAA" w:rsidRPr="0001071D" w:rsidRDefault="00EC3FAA" w:rsidP="00530F01">
      <w:pPr>
        <w:pStyle w:val="affe"/>
        <w:numPr>
          <w:ilvl w:val="0"/>
          <w:numId w:val="49"/>
        </w:numPr>
        <w:spacing w:line="240" w:lineRule="auto"/>
        <w:ind w:left="0" w:firstLine="360"/>
        <w:jc w:val="both"/>
        <w:rPr>
          <w:rFonts w:ascii="Times New Roman" w:hAnsi="Times New Roman"/>
          <w:sz w:val="28"/>
          <w:szCs w:val="28"/>
        </w:rPr>
      </w:pPr>
      <w:r w:rsidRPr="0001071D">
        <w:rPr>
          <w:rFonts w:ascii="Times New Roman" w:hAnsi="Times New Roman"/>
          <w:sz w:val="28"/>
          <w:szCs w:val="28"/>
        </w:rPr>
        <w:t xml:space="preserve">после открытия аукциона аукционист оглашает общую информацию об аукционе; объявляет </w:t>
      </w:r>
      <w:r w:rsidR="0001071D" w:rsidRPr="0001071D">
        <w:rPr>
          <w:rFonts w:ascii="Times New Roman" w:hAnsi="Times New Roman"/>
          <w:sz w:val="28"/>
          <w:szCs w:val="28"/>
        </w:rPr>
        <w:t xml:space="preserve">предмет </w:t>
      </w:r>
      <w:r w:rsidRPr="0001071D">
        <w:rPr>
          <w:rFonts w:ascii="Times New Roman" w:hAnsi="Times New Roman"/>
          <w:sz w:val="28"/>
          <w:szCs w:val="28"/>
        </w:rPr>
        <w:t xml:space="preserve"> аукциона, основные его характеристики, начальную цену и шаг аукциона;</w:t>
      </w:r>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sz w:val="28"/>
          <w:szCs w:val="28"/>
        </w:rPr>
        <w:lastRenderedPageBreak/>
        <w:t>п</w:t>
      </w:r>
      <w:r w:rsidRPr="0001071D">
        <w:rPr>
          <w:rFonts w:ascii="Times New Roman" w:hAnsi="Times New Roman"/>
          <w:bCs/>
          <w:sz w:val="28"/>
          <w:szCs w:val="28"/>
        </w:rPr>
        <w:t>осле оглашения аукционистом начальной цены участникам аукциона предлагается заявить эту цену путем поднятия карточек;</w:t>
      </w:r>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bCs/>
          <w:sz w:val="28"/>
          <w:szCs w:val="28"/>
        </w:rPr>
        <w:t>после заявления участниками аукциона начальной цены аукционист предлагает участникам аукциона заявлять свои предложения по цене продажи, превышающей начальную цену. Каждая последующая цена, превышающая предыдущую цену</w:t>
      </w:r>
      <w:r w:rsidRPr="0001071D">
        <w:rPr>
          <w:rFonts w:ascii="Times New Roman" w:hAnsi="Times New Roman"/>
          <w:bCs/>
          <w:i/>
          <w:sz w:val="28"/>
          <w:szCs w:val="28"/>
        </w:rPr>
        <w:t xml:space="preserve"> </w:t>
      </w:r>
      <w:r w:rsidRPr="0001071D">
        <w:rPr>
          <w:rFonts w:ascii="Times New Roman" w:hAnsi="Times New Roman"/>
          <w:bCs/>
          <w:sz w:val="28"/>
          <w:szCs w:val="28"/>
        </w:rPr>
        <w:t>на шаг аукциона, заявляется участниками аукциона путем поднятия карточек;</w:t>
      </w:r>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bCs/>
          <w:sz w:val="28"/>
          <w:szCs w:val="28"/>
        </w:rPr>
        <w:t>аукционист называет номер карточки участника аукциона, который первым заявил начальную или последующую цену, указывает на этого участника и объявляет заявленную цену как цену продажи. При отсутствии предложений со стороны иных участников аукциона аукционист повторяет эту цену 3 раза. Если до третьего повторения заявленной цены ни один из участников аукциона не поднял карточку и не заявил последующую цену, аукцион завершается;</w:t>
      </w:r>
    </w:p>
    <w:p w:rsidR="00EC3FAA" w:rsidRPr="0001071D" w:rsidRDefault="00EC3FAA" w:rsidP="00530F01">
      <w:pPr>
        <w:pStyle w:val="affe"/>
        <w:numPr>
          <w:ilvl w:val="0"/>
          <w:numId w:val="49"/>
        </w:numPr>
        <w:spacing w:line="240" w:lineRule="auto"/>
        <w:ind w:left="0" w:firstLine="360"/>
        <w:jc w:val="both"/>
        <w:rPr>
          <w:rFonts w:ascii="Times New Roman" w:hAnsi="Times New Roman"/>
          <w:bCs/>
          <w:sz w:val="28"/>
          <w:szCs w:val="28"/>
        </w:rPr>
      </w:pPr>
      <w:r w:rsidRPr="0001071D">
        <w:rPr>
          <w:rFonts w:ascii="Times New Roman" w:hAnsi="Times New Roman"/>
          <w:bCs/>
          <w:sz w:val="28"/>
          <w:szCs w:val="28"/>
        </w:rPr>
        <w:t>если после троекратного объявления начальной цены продажи ни один из участников аукциона не поднял карточку, аукцион признается несостоявшимся;</w:t>
      </w:r>
    </w:p>
    <w:p w:rsidR="00EC3FAA" w:rsidRPr="0001071D" w:rsidRDefault="00EC3FAA" w:rsidP="00530F01">
      <w:pPr>
        <w:pStyle w:val="affe"/>
        <w:numPr>
          <w:ilvl w:val="0"/>
          <w:numId w:val="49"/>
        </w:numPr>
        <w:spacing w:after="0" w:line="240" w:lineRule="auto"/>
        <w:ind w:left="0" w:firstLine="360"/>
        <w:jc w:val="both"/>
        <w:rPr>
          <w:rFonts w:ascii="Times New Roman" w:hAnsi="Times New Roman"/>
          <w:bCs/>
          <w:sz w:val="28"/>
          <w:szCs w:val="28"/>
        </w:rPr>
      </w:pPr>
      <w:r w:rsidRPr="0001071D">
        <w:rPr>
          <w:rFonts w:ascii="Times New Roman" w:hAnsi="Times New Roman"/>
          <w:bCs/>
          <w:sz w:val="28"/>
          <w:szCs w:val="28"/>
        </w:rPr>
        <w:t>по завершении аукциона аукционист объявляет о продаже, называет цену продажи и номер карточки победителя аукциона.</w:t>
      </w:r>
    </w:p>
    <w:p w:rsidR="00247894" w:rsidRPr="00446C37" w:rsidRDefault="00247894" w:rsidP="00530F01">
      <w:pPr>
        <w:numPr>
          <w:ilvl w:val="2"/>
          <w:numId w:val="50"/>
        </w:numPr>
        <w:tabs>
          <w:tab w:val="left" w:pos="1418"/>
        </w:tabs>
      </w:pPr>
      <w:bookmarkStart w:id="122" w:name="_Ref369263601"/>
      <w:bookmarkStart w:id="123" w:name="_Ref349315183"/>
      <w:bookmarkEnd w:id="121"/>
      <w:r w:rsidRPr="0001071D">
        <w:t xml:space="preserve">Аукцион признается несостоявшимся </w:t>
      </w:r>
      <w:r w:rsidRPr="00446C37">
        <w:t>в случаях, если:</w:t>
      </w:r>
    </w:p>
    <w:p w:rsidR="00247894" w:rsidRPr="00446C37" w:rsidRDefault="00247894" w:rsidP="00530F01">
      <w:pPr>
        <w:numPr>
          <w:ilvl w:val="0"/>
          <w:numId w:val="48"/>
        </w:numPr>
        <w:tabs>
          <w:tab w:val="left" w:pos="1276"/>
        </w:tabs>
        <w:ind w:left="0" w:firstLine="567"/>
        <w:contextualSpacing/>
        <w:rPr>
          <w:bCs/>
        </w:rPr>
      </w:pPr>
      <w:r w:rsidRPr="00446C37">
        <w:rPr>
          <w:bCs/>
        </w:rPr>
        <w:t>не подано ни одной заявки на участие в аукционе</w:t>
      </w:r>
      <w:r w:rsidRPr="00446C37">
        <w:t xml:space="preserve"> или по результатам рассмотрения заявок к участию в аукционе не был допущен ни один Претендент</w:t>
      </w:r>
      <w:r w:rsidRPr="00446C37">
        <w:rPr>
          <w:bCs/>
        </w:rPr>
        <w:t>;</w:t>
      </w:r>
    </w:p>
    <w:p w:rsidR="00247894" w:rsidRPr="00446C37" w:rsidRDefault="00247894" w:rsidP="00247894">
      <w:pPr>
        <w:numPr>
          <w:ilvl w:val="0"/>
          <w:numId w:val="4"/>
        </w:numPr>
        <w:tabs>
          <w:tab w:val="left" w:pos="1276"/>
        </w:tabs>
        <w:ind w:left="0" w:firstLine="567"/>
        <w:contextualSpacing/>
      </w:pPr>
      <w:r w:rsidRPr="00446C37">
        <w:t>была подана только одна заявка на участие в аукционе;</w:t>
      </w:r>
    </w:p>
    <w:p w:rsidR="00247894" w:rsidRPr="00446C37" w:rsidRDefault="00247894" w:rsidP="00247894">
      <w:pPr>
        <w:numPr>
          <w:ilvl w:val="0"/>
          <w:numId w:val="4"/>
        </w:numPr>
        <w:tabs>
          <w:tab w:val="left" w:pos="1276"/>
        </w:tabs>
        <w:ind w:left="0" w:firstLine="567"/>
        <w:contextualSpacing/>
      </w:pPr>
      <w:r w:rsidRPr="00446C37">
        <w:t>по результатам рассмотрения заявок к участию в аукционе был допущен только один участник, подавший заявку на участие в аукционе;</w:t>
      </w:r>
    </w:p>
    <w:p w:rsidR="00247894" w:rsidRPr="00446C37" w:rsidRDefault="00247894" w:rsidP="00247894">
      <w:pPr>
        <w:numPr>
          <w:ilvl w:val="0"/>
          <w:numId w:val="4"/>
        </w:numPr>
        <w:tabs>
          <w:tab w:val="left" w:pos="1276"/>
        </w:tabs>
        <w:ind w:left="0" w:firstLine="567"/>
        <w:contextualSpacing/>
        <w:rPr>
          <w:bCs/>
        </w:rPr>
      </w:pPr>
      <w:r w:rsidRPr="00446C37">
        <w:rPr>
          <w:bCs/>
        </w:rPr>
        <w:t>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уклонились/отказались от подписания протокола об итогах аукциона/Договора;</w:t>
      </w:r>
    </w:p>
    <w:p w:rsidR="00247894" w:rsidRDefault="00247894" w:rsidP="00247894">
      <w:pPr>
        <w:numPr>
          <w:ilvl w:val="0"/>
          <w:numId w:val="4"/>
        </w:numPr>
        <w:tabs>
          <w:tab w:val="left" w:pos="1276"/>
        </w:tabs>
        <w:ind w:left="0" w:firstLine="567"/>
        <w:contextualSpacing/>
        <w:rPr>
          <w:bCs/>
        </w:rPr>
      </w:pPr>
      <w:r w:rsidRPr="00446C37">
        <w:rPr>
          <w:bCs/>
        </w:rPr>
        <w:t>ни один из участников аукциона не подал предложение о цене.</w:t>
      </w:r>
    </w:p>
    <w:p w:rsidR="00446C37" w:rsidRPr="00446C37" w:rsidRDefault="00446C37" w:rsidP="00446C37">
      <w:pPr>
        <w:tabs>
          <w:tab w:val="left" w:pos="1276"/>
        </w:tabs>
        <w:ind w:left="567"/>
        <w:contextualSpacing/>
        <w:rPr>
          <w:bCs/>
        </w:rPr>
      </w:pPr>
    </w:p>
    <w:p w:rsidR="00446C37" w:rsidRPr="0001071D" w:rsidRDefault="00446C37" w:rsidP="00446C37">
      <w:pPr>
        <w:pStyle w:val="afff2"/>
        <w:numPr>
          <w:ilvl w:val="0"/>
          <w:numId w:val="0"/>
        </w:numPr>
        <w:ind w:firstLine="567"/>
      </w:pPr>
      <w:r>
        <w:t xml:space="preserve">3.2.5 </w:t>
      </w:r>
      <w:r w:rsidR="00247894" w:rsidRPr="00446C37">
        <w:t>Победителем аукциона признается участник, предложивший по итогам аукциона наибольшую цену</w:t>
      </w:r>
      <w:r w:rsidR="0001071D">
        <w:t>.</w:t>
      </w:r>
    </w:p>
    <w:bookmarkEnd w:id="122"/>
    <w:p w:rsidR="00343BDA" w:rsidRPr="00446C37" w:rsidRDefault="008635AC" w:rsidP="00530F01">
      <w:pPr>
        <w:numPr>
          <w:ilvl w:val="2"/>
          <w:numId w:val="51"/>
        </w:numPr>
        <w:tabs>
          <w:tab w:val="left" w:pos="1418"/>
        </w:tabs>
        <w:ind w:left="0" w:firstLine="566"/>
      </w:pPr>
      <w:r w:rsidRPr="00446C37">
        <w:t xml:space="preserve">Результаты аукциона оформляются протоколом об итогах аукциона, который </w:t>
      </w:r>
      <w:r w:rsidR="00504055" w:rsidRPr="00446C37">
        <w:t>подписывается</w:t>
      </w:r>
      <w:r w:rsidR="002634FF" w:rsidRPr="00446C37">
        <w:t xml:space="preserve"> </w:t>
      </w:r>
      <w:r w:rsidRPr="00446C37">
        <w:t>Комиссией</w:t>
      </w:r>
      <w:r w:rsidR="002634FF" w:rsidRPr="00446C37">
        <w:t xml:space="preserve"> </w:t>
      </w:r>
      <w:r w:rsidRPr="00446C37">
        <w:t>и победителем аукциона</w:t>
      </w:r>
      <w:r w:rsidR="001A3173" w:rsidRPr="00446C37">
        <w:t xml:space="preserve"> в </w:t>
      </w:r>
      <w:r w:rsidR="001970B1" w:rsidRPr="00446C37">
        <w:t>день проведения</w:t>
      </w:r>
      <w:r w:rsidR="001A3173" w:rsidRPr="00446C37">
        <w:t xml:space="preserve"> аукциона</w:t>
      </w:r>
      <w:r w:rsidRPr="00446C37">
        <w:t>. Цена договора, предложенная победителем аукциона, заносится в протокол об итогах аукциона, который составляется в</w:t>
      </w:r>
      <w:r w:rsidR="00E070C0" w:rsidRPr="00446C37">
        <w:t xml:space="preserve"> 2 (двух)</w:t>
      </w:r>
      <w:r w:rsidR="002634FF" w:rsidRPr="00446C37">
        <w:t xml:space="preserve"> </w:t>
      </w:r>
      <w:r w:rsidRPr="00446C37">
        <w:t>экземплярах, один из которых передается победителю аукциона.</w:t>
      </w:r>
      <w:r w:rsidR="002634FF" w:rsidRPr="00446C37">
        <w:t xml:space="preserve"> </w:t>
      </w:r>
      <w:r w:rsidRPr="00446C37">
        <w:t>В соответствии с п</w:t>
      </w:r>
      <w:r w:rsidR="007B7C8A" w:rsidRPr="00446C37">
        <w:t xml:space="preserve">. </w:t>
      </w:r>
      <w:r w:rsidR="00814929" w:rsidRPr="00446C37">
        <w:t>6</w:t>
      </w:r>
      <w:r w:rsidRPr="00446C37">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446C37">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446C37">
        <w:t xml:space="preserve"> </w:t>
      </w:r>
      <w:r w:rsidR="00362B16" w:rsidRPr="00446C37">
        <w:t>протоколу (экземпляру Организатора аукциона)</w:t>
      </w:r>
      <w:r w:rsidRPr="00446C37">
        <w:t>.</w:t>
      </w:r>
      <w:bookmarkEnd w:id="123"/>
    </w:p>
    <w:p w:rsidR="00343BDA" w:rsidRPr="00446C37" w:rsidRDefault="00073407" w:rsidP="00D4339C">
      <w:pPr>
        <w:pStyle w:val="120"/>
        <w:tabs>
          <w:tab w:val="left" w:pos="1843"/>
        </w:tabs>
        <w:spacing w:after="0" w:line="240" w:lineRule="auto"/>
        <w:ind w:left="0" w:firstLine="567"/>
        <w:jc w:val="both"/>
        <w:rPr>
          <w:rFonts w:ascii="Times New Roman" w:hAnsi="Times New Roman"/>
          <w:sz w:val="28"/>
          <w:szCs w:val="28"/>
        </w:rPr>
      </w:pPr>
      <w:r w:rsidRPr="00446C37">
        <w:rPr>
          <w:rFonts w:ascii="Times New Roman" w:hAnsi="Times New Roman"/>
          <w:bCs/>
          <w:sz w:val="28"/>
          <w:szCs w:val="28"/>
        </w:rPr>
        <w:t xml:space="preserve">Протокол об итогах аукциона </w:t>
      </w:r>
      <w:r w:rsidR="0096756F" w:rsidRPr="00446C37">
        <w:rPr>
          <w:rFonts w:ascii="Times New Roman" w:hAnsi="Times New Roman"/>
          <w:bCs/>
          <w:sz w:val="28"/>
          <w:szCs w:val="28"/>
        </w:rPr>
        <w:t>должен содержать:</w:t>
      </w:r>
    </w:p>
    <w:p w:rsidR="0096756F" w:rsidRPr="00446C37" w:rsidRDefault="00343BDA" w:rsidP="00073407">
      <w:pPr>
        <w:tabs>
          <w:tab w:val="left" w:pos="851"/>
        </w:tabs>
        <w:ind w:firstLine="567"/>
        <w:rPr>
          <w:bCs/>
        </w:rPr>
      </w:pPr>
      <w:r w:rsidRPr="00446C37">
        <w:rPr>
          <w:bCs/>
        </w:rPr>
        <w:lastRenderedPageBreak/>
        <w:t xml:space="preserve">а) сведения об имуществе </w:t>
      </w:r>
      <w:r w:rsidR="00244591" w:rsidRPr="00446C37">
        <w:rPr>
          <w:bCs/>
        </w:rPr>
        <w:t>(наименование, коли</w:t>
      </w:r>
      <w:r w:rsidR="00073407" w:rsidRPr="00446C37">
        <w:rPr>
          <w:bCs/>
        </w:rPr>
        <w:t>чество и краткая характеристика</w:t>
      </w:r>
      <w:r w:rsidR="00244591" w:rsidRPr="00446C37">
        <w:rPr>
          <w:bCs/>
        </w:rPr>
        <w:t>)</w:t>
      </w:r>
      <w:r w:rsidRPr="00446C37">
        <w:rPr>
          <w:bCs/>
        </w:rPr>
        <w:t>;</w:t>
      </w:r>
    </w:p>
    <w:p w:rsidR="0096756F" w:rsidRPr="00446C37" w:rsidRDefault="00343BDA" w:rsidP="00D4339C">
      <w:pPr>
        <w:ind w:firstLine="567"/>
        <w:rPr>
          <w:bCs/>
        </w:rPr>
      </w:pPr>
      <w:r w:rsidRPr="00446C37">
        <w:rPr>
          <w:bCs/>
        </w:rPr>
        <w:t xml:space="preserve">б) сведения о </w:t>
      </w:r>
      <w:r w:rsidR="00504055" w:rsidRPr="00446C37">
        <w:rPr>
          <w:bCs/>
        </w:rPr>
        <w:t>победителе</w:t>
      </w:r>
      <w:r w:rsidRPr="00446C37">
        <w:rPr>
          <w:bCs/>
        </w:rPr>
        <w:t>;</w:t>
      </w:r>
    </w:p>
    <w:p w:rsidR="0096756F" w:rsidRPr="00446C37" w:rsidRDefault="00343BDA" w:rsidP="00D4339C">
      <w:pPr>
        <w:ind w:firstLine="567"/>
        <w:rPr>
          <w:bCs/>
        </w:rPr>
      </w:pPr>
      <w:r w:rsidRPr="00446C37">
        <w:rPr>
          <w:bCs/>
        </w:rPr>
        <w:t xml:space="preserve">в) цену </w:t>
      </w:r>
      <w:r w:rsidR="00297034" w:rsidRPr="00446C37">
        <w:rPr>
          <w:bCs/>
        </w:rPr>
        <w:t>договора</w:t>
      </w:r>
      <w:r w:rsidRPr="00446C37">
        <w:rPr>
          <w:bCs/>
        </w:rPr>
        <w:t>, предложенную победителем;</w:t>
      </w:r>
    </w:p>
    <w:p w:rsidR="0096756F" w:rsidRPr="00446C37" w:rsidRDefault="00343BDA" w:rsidP="00D4339C">
      <w:pPr>
        <w:ind w:firstLine="567"/>
        <w:rPr>
          <w:bCs/>
        </w:rPr>
      </w:pPr>
      <w:r w:rsidRPr="00446C37">
        <w:rPr>
          <w:bCs/>
        </w:rPr>
        <w:t>г) санкции, применяемые к победителю аукциона в случае нарушения им сроков подписания договора купли-продажи;</w:t>
      </w:r>
    </w:p>
    <w:p w:rsidR="0096756F" w:rsidRPr="00446C37" w:rsidRDefault="00343BDA" w:rsidP="00D4339C">
      <w:pPr>
        <w:ind w:firstLine="567"/>
      </w:pPr>
      <w:r w:rsidRPr="00446C37">
        <w:rPr>
          <w:bCs/>
        </w:rPr>
        <w:t xml:space="preserve">д) </w:t>
      </w:r>
      <w:r w:rsidRPr="00446C37">
        <w:t xml:space="preserve">при наличии </w:t>
      </w:r>
      <w:r w:rsidR="00297034" w:rsidRPr="00446C37">
        <w:t>–</w:t>
      </w:r>
      <w:r w:rsidRPr="00446C37">
        <w:t xml:space="preserve"> цену</w:t>
      </w:r>
      <w:r w:rsidR="00297034" w:rsidRPr="00446C37">
        <w:t xml:space="preserve"> договора</w:t>
      </w:r>
      <w:r w:rsidRPr="00446C37">
        <w:t>, предложенную участником, чье предложение по цене предшествовало предложению победителя</w:t>
      </w:r>
      <w:r w:rsidR="00814929" w:rsidRPr="00446C37">
        <w:t xml:space="preserve"> (было следующим в сторону уменьшения);</w:t>
      </w:r>
    </w:p>
    <w:p w:rsidR="0096756F" w:rsidRPr="00446C37" w:rsidRDefault="00343BDA" w:rsidP="00D4339C">
      <w:pPr>
        <w:ind w:firstLine="567"/>
        <w:rPr>
          <w:bCs/>
        </w:rPr>
      </w:pPr>
      <w:r w:rsidRPr="00446C37">
        <w:t xml:space="preserve">е) условие о том, что </w:t>
      </w:r>
      <w:r w:rsidRPr="00446C37">
        <w:rPr>
          <w:bCs/>
        </w:rPr>
        <w:t>договор купли-продажи заключается с победителем аукциона в течение 20 (</w:t>
      </w:r>
      <w:r w:rsidR="00BF53AA" w:rsidRPr="00446C37">
        <w:rPr>
          <w:bCs/>
        </w:rPr>
        <w:t>Д</w:t>
      </w:r>
      <w:r w:rsidRPr="00446C37">
        <w:rPr>
          <w:bCs/>
        </w:rPr>
        <w:t xml:space="preserve">вадцати) </w:t>
      </w:r>
      <w:r w:rsidR="00814929" w:rsidRPr="00446C37">
        <w:rPr>
          <w:bCs/>
        </w:rPr>
        <w:t>рабочих</w:t>
      </w:r>
      <w:r w:rsidR="00B64875" w:rsidRPr="00446C37">
        <w:rPr>
          <w:bCs/>
        </w:rPr>
        <w:t xml:space="preserve"> </w:t>
      </w:r>
      <w:r w:rsidRPr="00446C37">
        <w:rPr>
          <w:bCs/>
        </w:rPr>
        <w:t>дн</w:t>
      </w:r>
      <w:r w:rsidR="00B64875" w:rsidRPr="00446C37">
        <w:rPr>
          <w:bCs/>
        </w:rPr>
        <w:t>ей, но не ранее 10 (</w:t>
      </w:r>
      <w:r w:rsidR="00BF53AA" w:rsidRPr="00446C37">
        <w:rPr>
          <w:bCs/>
        </w:rPr>
        <w:t>Д</w:t>
      </w:r>
      <w:r w:rsidR="00B64875" w:rsidRPr="00446C37">
        <w:rPr>
          <w:bCs/>
        </w:rPr>
        <w:t xml:space="preserve">есяти) календарных </w:t>
      </w:r>
      <w:r w:rsidRPr="00446C37">
        <w:rPr>
          <w:bCs/>
        </w:rPr>
        <w:t>дней со дня опубликования протокола об итогах аукциона</w:t>
      </w:r>
      <w:r w:rsidR="003B6BB9" w:rsidRPr="00446C37">
        <w:t>.</w:t>
      </w:r>
    </w:p>
    <w:p w:rsidR="00343BDA" w:rsidRPr="00446C37" w:rsidRDefault="00CF1A53" w:rsidP="00530F01">
      <w:pPr>
        <w:numPr>
          <w:ilvl w:val="2"/>
          <w:numId w:val="51"/>
        </w:numPr>
        <w:tabs>
          <w:tab w:val="left" w:pos="1418"/>
        </w:tabs>
        <w:ind w:left="0" w:firstLine="566"/>
      </w:pPr>
      <w:r w:rsidRPr="00446C37">
        <w:t>Признание аукци</w:t>
      </w:r>
      <w:r w:rsidR="00313DD9" w:rsidRPr="00446C37">
        <w:t>она несостоявшимся фиксируется к</w:t>
      </w:r>
      <w:r w:rsidRPr="00446C37">
        <w:t>омиссией в протоколе об итогах аукциона.</w:t>
      </w:r>
    </w:p>
    <w:p w:rsidR="00343BDA" w:rsidRPr="00446C37" w:rsidRDefault="00CF1A53" w:rsidP="00530F01">
      <w:pPr>
        <w:numPr>
          <w:ilvl w:val="2"/>
          <w:numId w:val="51"/>
        </w:numPr>
        <w:tabs>
          <w:tab w:val="left" w:pos="1418"/>
        </w:tabs>
        <w:ind w:left="0" w:firstLine="566"/>
      </w:pPr>
      <w:r w:rsidRPr="00446C37">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446C37">
        <w:t xml:space="preserve"> аукционе хранятся Организатором </w:t>
      </w:r>
      <w:r w:rsidRPr="00446C37">
        <w:t>не менее трех лет</w:t>
      </w:r>
      <w:r w:rsidR="004E3001" w:rsidRPr="00446C37">
        <w:t>.</w:t>
      </w:r>
    </w:p>
    <w:p w:rsidR="00343BDA" w:rsidRPr="00446C37" w:rsidRDefault="008635AC" w:rsidP="00530F01">
      <w:pPr>
        <w:numPr>
          <w:ilvl w:val="2"/>
          <w:numId w:val="51"/>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446C37">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446C37">
        <w:t xml:space="preserve">заключение договора </w:t>
      </w:r>
      <w:r w:rsidR="00343BDA" w:rsidRPr="00446C37">
        <w:t>купли-продажи</w:t>
      </w:r>
      <w:r w:rsidR="0096756F" w:rsidRPr="00446C37">
        <w:t xml:space="preserve"> </w:t>
      </w:r>
      <w:r w:rsidR="004974D3" w:rsidRPr="00446C37">
        <w:t>Имущества</w:t>
      </w:r>
      <w:r w:rsidRPr="00446C37">
        <w:t xml:space="preserve">, а задаток ему не возвращается. </w:t>
      </w:r>
      <w:r w:rsidR="00504055" w:rsidRPr="00446C37">
        <w:t xml:space="preserve">При этом Собственник </w:t>
      </w:r>
      <w:r w:rsidR="004974D3" w:rsidRPr="00446C37">
        <w:t>И</w:t>
      </w:r>
      <w:r w:rsidR="00504055" w:rsidRPr="00446C37">
        <w:t xml:space="preserve">мущества имеет право заключить договор с участником аукциона, </w:t>
      </w:r>
      <w:r w:rsidR="00CB65D6" w:rsidRPr="00446C37">
        <w:t>сделавшим предпоследнее предложение о цене договора</w:t>
      </w:r>
      <w:r w:rsidR="00504055" w:rsidRPr="00446C37">
        <w:t>.</w:t>
      </w:r>
      <w:bookmarkStart w:id="129" w:name="_Ref349316611"/>
    </w:p>
    <w:p w:rsidR="00360235" w:rsidRPr="00446C37" w:rsidRDefault="00363EF1" w:rsidP="00530F01">
      <w:pPr>
        <w:numPr>
          <w:ilvl w:val="2"/>
          <w:numId w:val="51"/>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446C37">
        <w:t xml:space="preserve">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w:t>
      </w:r>
      <w:r w:rsidR="00B63FD6" w:rsidRPr="00446C37">
        <w:t>1</w:t>
      </w:r>
      <w:r w:rsidRPr="00446C37">
        <w:t xml:space="preserve"> (</w:t>
      </w:r>
      <w:r w:rsidR="00B63FD6" w:rsidRPr="00446C37">
        <w:t>одного</w:t>
      </w:r>
      <w:r w:rsidRPr="00446C37">
        <w:t xml:space="preserve">) </w:t>
      </w:r>
      <w:r w:rsidR="00B63FD6" w:rsidRPr="00446C37">
        <w:t>рабочего</w:t>
      </w:r>
      <w:r w:rsidRPr="00446C37">
        <w:t xml:space="preserve"> дн</w:t>
      </w:r>
      <w:r w:rsidR="00B63FD6" w:rsidRPr="00446C37">
        <w:t>я</w:t>
      </w:r>
      <w:r w:rsidRPr="00446C37">
        <w:t xml:space="preserve"> после подписания протокола об итогах аукциона</w:t>
      </w:r>
      <w:r w:rsidR="00360235" w:rsidRPr="00446C37">
        <w:t>.</w:t>
      </w:r>
    </w:p>
    <w:p w:rsidR="00360235" w:rsidRPr="00446C37" w:rsidRDefault="00360235" w:rsidP="00530F01">
      <w:pPr>
        <w:numPr>
          <w:ilvl w:val="2"/>
          <w:numId w:val="51"/>
        </w:numPr>
        <w:tabs>
          <w:tab w:val="left" w:pos="1418"/>
        </w:tabs>
        <w:ind w:left="0" w:firstLine="566"/>
      </w:pPr>
      <w:r w:rsidRPr="00446C37">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rsidRPr="00446C37">
        <w:t xml:space="preserve"> Также допускается в протоколе приема заявок, публикуемом в сети «Интернет», не указывать наименования (ФИО) Участников аукциона.</w:t>
      </w:r>
    </w:p>
    <w:p w:rsidR="001678BB" w:rsidRPr="00446C37" w:rsidRDefault="00360235" w:rsidP="00530F01">
      <w:pPr>
        <w:numPr>
          <w:ilvl w:val="2"/>
          <w:numId w:val="51"/>
        </w:numPr>
        <w:tabs>
          <w:tab w:val="left" w:pos="1418"/>
        </w:tabs>
        <w:ind w:left="0" w:firstLine="566"/>
      </w:pPr>
      <w:r w:rsidRPr="00446C37">
        <w:t xml:space="preserve">Единственным официальным источником информации о ходе и результатах аукциона является сайт </w:t>
      </w:r>
      <w:r w:rsidR="00831DA3" w:rsidRPr="00446C37">
        <w:t xml:space="preserve">АО «ПО ЭХЗ» </w:t>
      </w:r>
      <w:r w:rsidR="00831DA3" w:rsidRPr="00446C37">
        <w:rPr>
          <w:lang w:val="en-US"/>
        </w:rPr>
        <w:t>www</w:t>
      </w:r>
      <w:r w:rsidR="00831DA3" w:rsidRPr="00446C37">
        <w:t>.</w:t>
      </w:r>
      <w:r w:rsidR="00831DA3" w:rsidRPr="00446C37">
        <w:rPr>
          <w:lang w:val="en-US"/>
        </w:rPr>
        <w:t>ecp</w:t>
      </w:r>
      <w:r w:rsidR="00831DA3" w:rsidRPr="00446C37">
        <w:t>.</w:t>
      </w:r>
      <w:r w:rsidR="00831DA3" w:rsidRPr="00446C37">
        <w:rPr>
          <w:lang w:val="en-US"/>
        </w:rPr>
        <w:t>ru</w:t>
      </w:r>
      <w:r w:rsidR="00F17368" w:rsidRPr="00446C37">
        <w:t>.</w:t>
      </w:r>
      <w:r w:rsidRPr="00446C37">
        <w:t xml:space="preserve"> </w:t>
      </w:r>
      <w:r w:rsidR="00F17368" w:rsidRPr="00446C37">
        <w:t xml:space="preserve">Претенденты и </w:t>
      </w:r>
      <w:r w:rsidRPr="00446C37">
        <w:t>участники аукциона самостоятельно должны отслеживать опубликованные на таком сайте ра</w:t>
      </w:r>
      <w:r w:rsidR="00A2089A" w:rsidRPr="00446C37">
        <w:t>зъяснения и изменения Д</w:t>
      </w:r>
      <w:r w:rsidRPr="00446C37">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446C37">
        <w:rPr>
          <w:caps/>
        </w:rPr>
        <w:t>Заключение договора по</w:t>
      </w:r>
      <w:r w:rsidRPr="006021FF">
        <w:rPr>
          <w:caps/>
        </w:rPr>
        <w:t xml:space="preserve">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 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
    <w:p w:rsidR="00C34DFD" w:rsidRPr="00904977" w:rsidRDefault="00C34DFD" w:rsidP="00C34DFD">
      <w:pPr>
        <w:numPr>
          <w:ilvl w:val="2"/>
          <w:numId w:val="21"/>
        </w:numPr>
        <w:tabs>
          <w:tab w:val="left" w:pos="1418"/>
        </w:tabs>
        <w:ind w:left="0" w:firstLine="566"/>
      </w:pPr>
      <w:r w:rsidRPr="00904977">
        <w:lastRenderedPageBreak/>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397AC6"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w:t>
      </w:r>
      <w:r w:rsidRPr="00397AC6">
        <w:t xml:space="preserve">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397AC6" w:rsidRDefault="00C34DFD" w:rsidP="00C34DFD">
      <w:pPr>
        <w:numPr>
          <w:ilvl w:val="2"/>
          <w:numId w:val="21"/>
        </w:numPr>
        <w:tabs>
          <w:tab w:val="left" w:pos="1418"/>
        </w:tabs>
        <w:ind w:left="0" w:firstLine="566"/>
      </w:pPr>
      <w:r w:rsidRPr="00397AC6">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397AC6" w:rsidRDefault="00C34DFD" w:rsidP="00C34DFD">
      <w:pPr>
        <w:numPr>
          <w:ilvl w:val="0"/>
          <w:numId w:val="2"/>
        </w:numPr>
        <w:tabs>
          <w:tab w:val="left" w:pos="1276"/>
        </w:tabs>
        <w:ind w:left="0" w:firstLine="567"/>
      </w:pPr>
      <w:r w:rsidRPr="00397AC6">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397AC6" w:rsidRDefault="00C34DFD" w:rsidP="00C34DFD">
      <w:pPr>
        <w:numPr>
          <w:ilvl w:val="0"/>
          <w:numId w:val="2"/>
        </w:numPr>
        <w:tabs>
          <w:tab w:val="left" w:pos="1276"/>
        </w:tabs>
        <w:ind w:left="0" w:firstLine="567"/>
      </w:pPr>
      <w:r w:rsidRPr="00397AC6">
        <w:t xml:space="preserve">приостановления деятельности такого лица в порядке, предусмотренном </w:t>
      </w:r>
      <w:hyperlink r:id="rId18" w:history="1">
        <w:r w:rsidRPr="00397AC6">
          <w:t>Кодексом</w:t>
        </w:r>
      </w:hyperlink>
      <w:r w:rsidRPr="00397AC6">
        <w:t xml:space="preserve"> Российской Федерации об административных правонарушениях.</w:t>
      </w:r>
    </w:p>
    <w:p w:rsidR="00DC129A" w:rsidRPr="00FB58A2" w:rsidRDefault="00C34DFD" w:rsidP="00C95995">
      <w:pPr>
        <w:numPr>
          <w:ilvl w:val="2"/>
          <w:numId w:val="21"/>
        </w:numPr>
        <w:tabs>
          <w:tab w:val="left" w:pos="1418"/>
        </w:tabs>
        <w:ind w:left="0" w:firstLine="566"/>
      </w:pPr>
      <w:r w:rsidRPr="00397AC6">
        <w:t xml:space="preserve">Договор купли-продажи подписывается в течение 20 </w:t>
      </w:r>
      <w:r w:rsidR="004652ED" w:rsidRPr="00397AC6">
        <w:t xml:space="preserve">рабочих </w:t>
      </w:r>
      <w:r w:rsidRPr="00397AC6">
        <w:t xml:space="preserve">дней, но не ранее 10 </w:t>
      </w:r>
      <w:r w:rsidR="004652ED" w:rsidRPr="00397AC6">
        <w:t xml:space="preserve">календарных </w:t>
      </w:r>
      <w:r w:rsidRPr="00397AC6">
        <w:t>дней со дня опубликования пр</w:t>
      </w:r>
      <w:bookmarkStart w:id="163" w:name="_Ref400625713"/>
      <w:r w:rsidR="00434D26" w:rsidRPr="00397AC6">
        <w:t>отокола о результатах аукциона.</w:t>
      </w:r>
    </w:p>
    <w:bookmarkEnd w:id="163"/>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 xml:space="preserve">Документации, подписанный проект Договора, а </w:t>
      </w:r>
      <w:r w:rsidRPr="00904977">
        <w:lastRenderedPageBreak/>
        <w:t>также в соответствующих случаях подписанный документ об обеспечении исполнения Договора.</w:t>
      </w:r>
    </w:p>
    <w:p w:rsidR="00C34DFD" w:rsidRPr="00904977" w:rsidRDefault="00C34DFD" w:rsidP="00C34DFD">
      <w:pPr>
        <w:numPr>
          <w:ilvl w:val="2"/>
          <w:numId w:val="21"/>
        </w:numPr>
        <w:tabs>
          <w:tab w:val="left" w:pos="1418"/>
        </w:tabs>
        <w:ind w:left="0" w:firstLine="566"/>
      </w:pPr>
      <w:r w:rsidRPr="00904977">
        <w:tab/>
        <w:t xml:space="preserve">В случае если Победитель признается уклонившимся от заключения Договора в соответствии с п. </w:t>
      </w:r>
      <w:r>
        <w:t>4.1.</w:t>
      </w:r>
      <w:r w:rsidR="00C95995">
        <w:t>6</w:t>
      </w:r>
      <w:r>
        <w:t xml:space="preserve">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F33853" w:rsidRDefault="00C34DFD" w:rsidP="0092583A">
      <w:pPr>
        <w:numPr>
          <w:ilvl w:val="2"/>
          <w:numId w:val="21"/>
        </w:numPr>
        <w:tabs>
          <w:tab w:val="left" w:pos="1418"/>
        </w:tabs>
        <w:ind w:left="0" w:firstLine="566"/>
      </w:pPr>
      <w:r w:rsidRPr="00904977">
        <w:t xml:space="preserve">В соответствии с пунктом 7 части 1 статьи 28 Федерального закона от 26.07.2006 № 135-ФЗ «О </w:t>
      </w:r>
      <w:r w:rsidRPr="00F33853">
        <w:t>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C34DFD" w:rsidRPr="00F33853" w:rsidRDefault="001542E5" w:rsidP="00DF659D">
      <w:pPr>
        <w:numPr>
          <w:ilvl w:val="2"/>
          <w:numId w:val="21"/>
        </w:numPr>
        <w:tabs>
          <w:tab w:val="left" w:pos="1418"/>
        </w:tabs>
        <w:ind w:left="0" w:firstLine="566"/>
      </w:pPr>
      <w:r w:rsidRPr="00F33853">
        <w:t>В случае если аукцион признан несостоявшимся по причине, указанной в подпунктах 2</w:t>
      </w:r>
      <w:r w:rsidR="0098723D" w:rsidRPr="00F33853">
        <w:t>, 3</w:t>
      </w:r>
      <w:r w:rsidRPr="00F33853">
        <w:t xml:space="preserve"> пункта 3.2.</w:t>
      </w:r>
      <w:r w:rsidR="0098723D" w:rsidRPr="00F33853">
        <w:t>4</w:t>
      </w:r>
      <w:r w:rsidRPr="00F33853">
        <w:t xml:space="preserve"> настоящей документации</w:t>
      </w:r>
      <w:r w:rsidR="0098723D" w:rsidRPr="00F33853">
        <w:t xml:space="preserve"> </w:t>
      </w:r>
      <w:r w:rsidRPr="00F33853">
        <w:t xml:space="preserve">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w:t>
      </w:r>
      <w:r w:rsidR="00C95995" w:rsidRPr="00F33853">
        <w:t xml:space="preserve">не ниже начальной </w:t>
      </w:r>
      <w:r w:rsidRPr="00F33853">
        <w:t>(минимальной</w:t>
      </w:r>
      <w:r w:rsidR="00C95995" w:rsidRPr="00F33853">
        <w:t>)</w:t>
      </w:r>
      <w:r w:rsidRPr="00F33853">
        <w:t xml:space="preserve"> цене, указанной в извещении. </w:t>
      </w:r>
    </w:p>
    <w:p w:rsidR="005D6DA6" w:rsidRPr="00F33853" w:rsidRDefault="00A30697" w:rsidP="00C94166">
      <w:pPr>
        <w:pStyle w:val="1"/>
        <w:numPr>
          <w:ilvl w:val="0"/>
          <w:numId w:val="8"/>
        </w:numPr>
        <w:ind w:left="0" w:firstLine="567"/>
        <w:rPr>
          <w:caps/>
        </w:rPr>
      </w:pPr>
      <w:bookmarkStart w:id="164" w:name="_Toc350259902"/>
      <w:bookmarkStart w:id="165" w:name="_Toc350260048"/>
      <w:bookmarkStart w:id="166" w:name="_Toc350260206"/>
      <w:bookmarkStart w:id="167" w:name="_Toc350260349"/>
      <w:bookmarkStart w:id="168" w:name="_Toc350261474"/>
      <w:bookmarkStart w:id="169" w:name="_Toc350259903"/>
      <w:bookmarkStart w:id="170" w:name="_Toc350260049"/>
      <w:bookmarkStart w:id="171" w:name="_Toc350260207"/>
      <w:bookmarkStart w:id="172" w:name="_Toc350260350"/>
      <w:bookmarkStart w:id="173" w:name="_Toc350261475"/>
      <w:bookmarkStart w:id="174" w:name="_Toc350259904"/>
      <w:bookmarkStart w:id="175" w:name="_Toc350260050"/>
      <w:bookmarkStart w:id="176" w:name="_Toc350260208"/>
      <w:bookmarkStart w:id="177" w:name="_Toc350260351"/>
      <w:bookmarkStart w:id="178" w:name="_Toc350261476"/>
      <w:bookmarkStart w:id="179" w:name="_Toc350259905"/>
      <w:bookmarkStart w:id="180" w:name="_Toc350260051"/>
      <w:bookmarkStart w:id="181" w:name="_Toc350260209"/>
      <w:bookmarkStart w:id="182" w:name="_Toc350260352"/>
      <w:bookmarkStart w:id="183" w:name="_Toc350261477"/>
      <w:bookmarkStart w:id="184" w:name="_Toc350259906"/>
      <w:bookmarkStart w:id="185" w:name="_Toc350260052"/>
      <w:bookmarkStart w:id="186" w:name="_Toc350260210"/>
      <w:bookmarkStart w:id="187" w:name="_Toc350260353"/>
      <w:bookmarkStart w:id="188" w:name="_Toc350261478"/>
      <w:bookmarkStart w:id="189" w:name="_Toc350259907"/>
      <w:bookmarkStart w:id="190" w:name="_Toc350260053"/>
      <w:bookmarkStart w:id="191" w:name="_Toc350260211"/>
      <w:bookmarkStart w:id="192" w:name="_Toc350260354"/>
      <w:bookmarkStart w:id="193" w:name="_Toc350261479"/>
      <w:bookmarkStart w:id="194" w:name="_Toc350259908"/>
      <w:bookmarkStart w:id="195" w:name="_Toc350260054"/>
      <w:bookmarkStart w:id="196" w:name="_Toc350260212"/>
      <w:bookmarkStart w:id="197" w:name="_Toc350260355"/>
      <w:bookmarkStart w:id="198" w:name="_Toc350261480"/>
      <w:bookmarkStart w:id="199" w:name="_Toc350259909"/>
      <w:bookmarkStart w:id="200" w:name="_Toc350260055"/>
      <w:bookmarkStart w:id="201" w:name="_Toc350260213"/>
      <w:bookmarkStart w:id="202" w:name="_Toc350260356"/>
      <w:bookmarkStart w:id="203" w:name="_Toc350261481"/>
      <w:bookmarkStart w:id="204" w:name="_Toc350259911"/>
      <w:bookmarkStart w:id="205" w:name="_Toc350260057"/>
      <w:bookmarkStart w:id="206" w:name="_Toc350260215"/>
      <w:bookmarkStart w:id="207" w:name="_Toc350260358"/>
      <w:bookmarkStart w:id="208" w:name="_Toc350261483"/>
      <w:bookmarkStart w:id="209" w:name="_Toc350261534"/>
      <w:bookmarkStart w:id="210" w:name="_Toc350261564"/>
      <w:bookmarkStart w:id="211" w:name="_Toc350261592"/>
      <w:bookmarkStart w:id="212" w:name="_Toc350261633"/>
      <w:bookmarkStart w:id="213" w:name="_Toc350261693"/>
      <w:bookmarkStart w:id="214" w:name="_Toc350261761"/>
      <w:bookmarkStart w:id="215" w:name="_Toc350261830"/>
      <w:bookmarkStart w:id="216" w:name="_Toc350261859"/>
      <w:bookmarkStart w:id="217" w:name="_Toc350261933"/>
      <w:bookmarkStart w:id="218" w:name="_Toc350262504"/>
      <w:bookmarkStart w:id="219" w:name="_Toc350259912"/>
      <w:bookmarkStart w:id="220" w:name="_Toc350260058"/>
      <w:bookmarkStart w:id="221" w:name="_Toc350260216"/>
      <w:bookmarkStart w:id="222" w:name="_Toc350260359"/>
      <w:bookmarkStart w:id="223" w:name="_Toc350261484"/>
      <w:bookmarkStart w:id="224" w:name="_Toc350261535"/>
      <w:bookmarkStart w:id="225" w:name="_Toc350261565"/>
      <w:bookmarkStart w:id="226" w:name="_Toc350261593"/>
      <w:bookmarkStart w:id="227" w:name="_Toc350261634"/>
      <w:bookmarkStart w:id="228" w:name="_Toc350261694"/>
      <w:bookmarkStart w:id="229" w:name="_Toc350261762"/>
      <w:bookmarkStart w:id="230" w:name="_Toc350261831"/>
      <w:bookmarkStart w:id="231" w:name="_Toc350261860"/>
      <w:bookmarkStart w:id="232" w:name="_Toc350261934"/>
      <w:bookmarkStart w:id="233" w:name="_Toc350262505"/>
      <w:bookmarkStart w:id="234" w:name="_Toc350259921"/>
      <w:bookmarkStart w:id="235" w:name="_Toc350260067"/>
      <w:bookmarkStart w:id="236" w:name="_Toc350260225"/>
      <w:bookmarkStart w:id="237" w:name="_Toc350260368"/>
      <w:bookmarkStart w:id="238" w:name="_Toc350261493"/>
      <w:bookmarkStart w:id="239" w:name="_Toc350261537"/>
      <w:bookmarkStart w:id="240" w:name="_Toc350261567"/>
      <w:bookmarkStart w:id="241" w:name="_Toc350261595"/>
      <w:bookmarkStart w:id="242" w:name="_Ref369263673"/>
      <w:bookmarkStart w:id="243" w:name="_Toc412639474"/>
      <w:bookmarkEnd w:id="162"/>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F33853">
        <w:rPr>
          <w:caps/>
        </w:rPr>
        <w:t>Обжалование действий (бездействий) организатора, продавца, комиссии</w:t>
      </w:r>
      <w:bookmarkEnd w:id="242"/>
      <w:bookmarkEnd w:id="243"/>
    </w:p>
    <w:p w:rsidR="001678BB" w:rsidRPr="00F33853" w:rsidRDefault="00A30697" w:rsidP="00B100B3">
      <w:pPr>
        <w:pStyle w:val="2"/>
        <w:tabs>
          <w:tab w:val="clear" w:pos="1701"/>
          <w:tab w:val="left" w:pos="1418"/>
        </w:tabs>
        <w:ind w:left="0" w:firstLine="567"/>
      </w:pPr>
      <w:bookmarkStart w:id="244" w:name="_Toc412639475"/>
      <w:r w:rsidRPr="00F33853">
        <w:t>Порядок обжалования</w:t>
      </w:r>
      <w:r w:rsidR="00C51627" w:rsidRPr="00F33853">
        <w:t>.</w:t>
      </w:r>
      <w:bookmarkEnd w:id="244"/>
    </w:p>
    <w:p w:rsidR="001678BB" w:rsidRPr="0098723D" w:rsidRDefault="00A30697" w:rsidP="00781E53">
      <w:pPr>
        <w:numPr>
          <w:ilvl w:val="2"/>
          <w:numId w:val="22"/>
        </w:numPr>
        <w:tabs>
          <w:tab w:val="left" w:pos="1418"/>
        </w:tabs>
        <w:ind w:left="0" w:firstLine="567"/>
      </w:pPr>
      <w:r w:rsidRPr="0098723D">
        <w:t xml:space="preserve">Любой </w:t>
      </w:r>
      <w:r w:rsidR="009206B2" w:rsidRPr="0098723D">
        <w:t>Претендент</w:t>
      </w:r>
      <w:r w:rsidRPr="0098723D">
        <w:t xml:space="preserve">, участник аукциона имеет право обжаловать действия (бездействие) </w:t>
      </w:r>
      <w:r w:rsidR="00141F3F" w:rsidRPr="0098723D">
        <w:t>Организатора</w:t>
      </w:r>
      <w:r w:rsidRPr="0098723D">
        <w:t>,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793134" w:rsidRPr="0098723D" w:rsidRDefault="00102E98" w:rsidP="00781E53">
      <w:pPr>
        <w:numPr>
          <w:ilvl w:val="2"/>
          <w:numId w:val="22"/>
        </w:numPr>
        <w:tabs>
          <w:tab w:val="left" w:pos="1418"/>
        </w:tabs>
        <w:ind w:left="0" w:firstLine="566"/>
      </w:pPr>
      <w:r w:rsidRPr="0098723D">
        <w:t xml:space="preserve">Обжалование таких действий (бездействий) осуществляется в порядке, предусмотренном </w:t>
      </w:r>
      <w:r w:rsidR="00073407" w:rsidRPr="0098723D">
        <w:t xml:space="preserve">Едиными отраслевыми методическими </w:t>
      </w:r>
      <w:r w:rsidR="00CA1672" w:rsidRPr="0098723D">
        <w:t>указаниями</w:t>
      </w:r>
      <w:r w:rsidR="00073407" w:rsidRPr="0098723D">
        <w:t xml:space="preserve"> по определению и проведению процедур продажи непрофильных имущественных комплексов, недвижимого имущества и акционерного капитала</w:t>
      </w:r>
      <w:bookmarkStart w:id="245" w:name="_Ref369539383"/>
      <w:bookmarkStart w:id="246" w:name="_Ref369539544"/>
      <w:bookmarkStart w:id="247" w:name="_Toc412639477"/>
      <w:r w:rsidR="00793134" w:rsidRPr="0098723D">
        <w:t xml:space="preserve"> (далее – Методические </w:t>
      </w:r>
      <w:r w:rsidR="00CA1672" w:rsidRPr="0098723D">
        <w:t>указания</w:t>
      </w:r>
      <w:r w:rsidR="00793134" w:rsidRPr="0098723D">
        <w:t>) и Едины</w:t>
      </w:r>
      <w:r w:rsidR="00AD5B3D" w:rsidRPr="0098723D">
        <w:t>ми</w:t>
      </w:r>
      <w:r w:rsidR="00793134" w:rsidRPr="0098723D">
        <w:t xml:space="preserve"> отраслевы</w:t>
      </w:r>
      <w:r w:rsidR="00AD5B3D" w:rsidRPr="0098723D">
        <w:t>ми</w:t>
      </w:r>
      <w:r w:rsidR="00793134" w:rsidRPr="0098723D">
        <w:t xml:space="preserve"> методически</w:t>
      </w:r>
      <w:r w:rsidR="00AD5B3D" w:rsidRPr="0098723D">
        <w:t>ми</w:t>
      </w:r>
      <w:r w:rsidR="00793134" w:rsidRPr="0098723D">
        <w:t xml:space="preserve"> рекомендаци</w:t>
      </w:r>
      <w:r w:rsidR="00A953C4" w:rsidRPr="0098723D">
        <w:t>ями</w:t>
      </w:r>
      <w:r w:rsidR="00793134" w:rsidRPr="0098723D">
        <w:t xml:space="preserve"> по рассмотрению жалоб и обращений при проведении конкурентных процедур.</w:t>
      </w:r>
    </w:p>
    <w:p w:rsidR="00793134" w:rsidRPr="0098723D" w:rsidRDefault="00793134" w:rsidP="00781E53">
      <w:pPr>
        <w:numPr>
          <w:ilvl w:val="2"/>
          <w:numId w:val="22"/>
        </w:numPr>
        <w:tabs>
          <w:tab w:val="left" w:pos="1418"/>
        </w:tabs>
        <w:ind w:left="0" w:firstLine="566"/>
      </w:pPr>
      <w:r w:rsidRPr="0098723D">
        <w:t xml:space="preserve">Жалоба направляется в Центральный арбитражный комитет Госкорпорации «Росатом» по адресу электронной почты: </w:t>
      </w:r>
      <w:hyperlink r:id="rId19" w:history="1">
        <w:r w:rsidRPr="0098723D">
          <w:t>arbitration@rosatom.ru</w:t>
        </w:r>
      </w:hyperlink>
      <w:r w:rsidRPr="0098723D">
        <w:t xml:space="preserve"> или почтовому адресу: 119017, г. Москва, ул. Б.Ордынка, д. 24.</w:t>
      </w:r>
    </w:p>
    <w:p w:rsidR="00793134" w:rsidRPr="0098723D" w:rsidRDefault="00793134" w:rsidP="00793134">
      <w:pPr>
        <w:pStyle w:val="2"/>
        <w:tabs>
          <w:tab w:val="clear" w:pos="1701"/>
          <w:tab w:val="left" w:pos="1418"/>
        </w:tabs>
        <w:ind w:left="0" w:firstLine="567"/>
      </w:pPr>
      <w:bookmarkStart w:id="248" w:name="_Toc412639476"/>
      <w:r w:rsidRPr="0098723D">
        <w:t>Срок обжалования.</w:t>
      </w:r>
      <w:bookmarkEnd w:id="248"/>
    </w:p>
    <w:p w:rsidR="007C159E" w:rsidRPr="0098723D" w:rsidRDefault="00793134" w:rsidP="00781E53">
      <w:pPr>
        <w:numPr>
          <w:ilvl w:val="2"/>
          <w:numId w:val="23"/>
        </w:numPr>
        <w:tabs>
          <w:tab w:val="left" w:pos="1418"/>
        </w:tabs>
        <w:ind w:left="0" w:firstLine="566"/>
      </w:pPr>
      <w:r w:rsidRPr="0098723D">
        <w:t xml:space="preserve">Обжалование допускается в любое время с момента размещения извещения о проведении аукциона в порядке, установленном Методическими </w:t>
      </w:r>
      <w:r w:rsidR="00CA1672" w:rsidRPr="0098723D">
        <w:t>указаниями</w:t>
      </w:r>
      <w:r w:rsidRPr="0098723D">
        <w:t xml:space="preserve">, и не позднее чем через 10 календарных дней со дня размещения </w:t>
      </w:r>
      <w:r w:rsidRPr="0098723D">
        <w:lastRenderedPageBreak/>
        <w:t xml:space="preserve">протокола подведения итогов аукциона, протокола о признании аукциона несостоявшимися или принятия Организатором решения об отказе от проведения </w:t>
      </w:r>
    </w:p>
    <w:p w:rsidR="00793134" w:rsidRPr="0098723D" w:rsidRDefault="00793134" w:rsidP="007C159E">
      <w:pPr>
        <w:tabs>
          <w:tab w:val="left" w:pos="1418"/>
        </w:tabs>
      </w:pPr>
      <w:r w:rsidRPr="0098723D">
        <w:t>аукциона. Условия и положения извещения о проведении аукциона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98723D" w:rsidRDefault="00793134" w:rsidP="00793134">
      <w:pPr>
        <w:tabs>
          <w:tab w:val="left" w:pos="1418"/>
        </w:tabs>
        <w:ind w:left="566"/>
      </w:pPr>
    </w:p>
    <w:p w:rsidR="005837ED" w:rsidRPr="0098723D" w:rsidRDefault="00781E53">
      <w:pPr>
        <w:jc w:val="left"/>
      </w:pPr>
      <w:r w:rsidRPr="0098723D">
        <w:t>З</w:t>
      </w:r>
      <w:r w:rsidR="000B4A0B" w:rsidRPr="0098723D">
        <w:t>аместител</w:t>
      </w:r>
      <w:r w:rsidRPr="0098723D">
        <w:t>ь</w:t>
      </w:r>
      <w:r w:rsidR="005837ED" w:rsidRPr="0098723D">
        <w:t xml:space="preserve"> генерального директора </w:t>
      </w:r>
    </w:p>
    <w:p w:rsidR="005837ED" w:rsidRPr="0098723D" w:rsidRDefault="005837ED">
      <w:pPr>
        <w:jc w:val="left"/>
      </w:pPr>
      <w:r w:rsidRPr="0098723D">
        <w:t xml:space="preserve">по правовому обеспечению </w:t>
      </w:r>
    </w:p>
    <w:p w:rsidR="00781E53" w:rsidRPr="0098723D" w:rsidRDefault="005837ED">
      <w:pPr>
        <w:jc w:val="left"/>
      </w:pPr>
      <w:r w:rsidRPr="0098723D">
        <w:t xml:space="preserve">и корпоративному управлению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781E53" w:rsidRPr="0098723D">
        <w:t>М.А.Васильева</w:t>
      </w:r>
    </w:p>
    <w:p w:rsidR="00781E53" w:rsidRPr="0098723D" w:rsidRDefault="00781E53">
      <w:pPr>
        <w:jc w:val="left"/>
      </w:pPr>
    </w:p>
    <w:p w:rsidR="00781E53" w:rsidRPr="0098723D" w:rsidRDefault="00781E53">
      <w:pPr>
        <w:jc w:val="left"/>
      </w:pPr>
      <w:r w:rsidRPr="0098723D">
        <w:t>Согласовано в ЕОСДО: №____________ от _____________</w:t>
      </w:r>
    </w:p>
    <w:p w:rsidR="00C34DFD" w:rsidRPr="0098723D" w:rsidRDefault="00C34DFD">
      <w:pPr>
        <w:jc w:val="left"/>
      </w:pPr>
    </w:p>
    <w:p w:rsidR="001D564E" w:rsidRPr="0098723D" w:rsidRDefault="001D564E" w:rsidP="001D564E">
      <w:pPr>
        <w:jc w:val="left"/>
      </w:pPr>
      <w:r w:rsidRPr="0098723D">
        <w:t xml:space="preserve">Заместитель генерального директора </w:t>
      </w:r>
    </w:p>
    <w:p w:rsidR="001D564E" w:rsidRPr="0098723D" w:rsidRDefault="001D564E" w:rsidP="001D564E">
      <w:pPr>
        <w:jc w:val="left"/>
      </w:pPr>
      <w:r w:rsidRPr="0098723D">
        <w:t xml:space="preserve">по экономике и финансам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00F448D7" w:rsidRPr="0098723D">
        <w:tab/>
      </w:r>
      <w:r w:rsidRPr="0098723D">
        <w:t>Е.С. Тащаева</w:t>
      </w:r>
    </w:p>
    <w:p w:rsidR="001D564E" w:rsidRPr="0098723D" w:rsidRDefault="001D564E" w:rsidP="001D564E">
      <w:pPr>
        <w:jc w:val="left"/>
      </w:pPr>
    </w:p>
    <w:p w:rsidR="001D564E" w:rsidRPr="0098723D" w:rsidRDefault="00734E14" w:rsidP="001D564E">
      <w:pPr>
        <w:jc w:val="left"/>
      </w:pPr>
      <w:r>
        <w:t>З</w:t>
      </w:r>
      <w:r w:rsidR="001D564E" w:rsidRPr="0098723D">
        <w:t>аместител</w:t>
      </w:r>
      <w:r>
        <w:t>ь</w:t>
      </w:r>
      <w:r w:rsidR="001D564E" w:rsidRPr="0098723D">
        <w:t xml:space="preserve"> генерального </w:t>
      </w:r>
    </w:p>
    <w:p w:rsidR="001D564E" w:rsidRPr="0098723D" w:rsidRDefault="001D564E" w:rsidP="001D564E">
      <w:pPr>
        <w:jc w:val="left"/>
      </w:pPr>
      <w:r w:rsidRPr="0098723D">
        <w:t xml:space="preserve">директора по безопасности </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00734E14">
        <w:t>А.В. Пушников</w:t>
      </w:r>
    </w:p>
    <w:p w:rsidR="001D564E" w:rsidRPr="0098723D" w:rsidRDefault="001D564E" w:rsidP="001D564E">
      <w:pPr>
        <w:jc w:val="left"/>
      </w:pPr>
    </w:p>
    <w:p w:rsidR="001D564E" w:rsidRPr="0098723D" w:rsidRDefault="001D564E" w:rsidP="001D564E">
      <w:pPr>
        <w:jc w:val="left"/>
      </w:pPr>
      <w:r w:rsidRPr="0098723D">
        <w:t xml:space="preserve">Начальник службы </w:t>
      </w:r>
    </w:p>
    <w:p w:rsidR="001D564E" w:rsidRPr="0098723D" w:rsidRDefault="001D564E" w:rsidP="001D564E">
      <w:pPr>
        <w:jc w:val="left"/>
      </w:pPr>
      <w:r w:rsidRPr="0098723D">
        <w:t>обеспечения деятельности</w:t>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r>
      <w:r w:rsidRPr="0098723D">
        <w:tab/>
        <w:t>О.Н.</w:t>
      </w:r>
      <w:r w:rsidR="00F448D7" w:rsidRPr="0098723D">
        <w:t xml:space="preserve"> </w:t>
      </w:r>
      <w:r w:rsidRPr="0098723D">
        <w:t>Михальченко</w:t>
      </w:r>
    </w:p>
    <w:p w:rsidR="001D564E" w:rsidRPr="0098723D" w:rsidRDefault="001D564E" w:rsidP="001D564E">
      <w:pPr>
        <w:jc w:val="left"/>
      </w:pPr>
    </w:p>
    <w:p w:rsidR="00272EAD" w:rsidRDefault="00662806">
      <w:pPr>
        <w:jc w:val="left"/>
      </w:pPr>
      <w:r w:rsidRPr="0098723D">
        <w:t>Н</w:t>
      </w:r>
      <w:r w:rsidR="001D564E" w:rsidRPr="0098723D">
        <w:t>ачальник юридического отдела</w:t>
      </w:r>
      <w:r w:rsidR="001D564E" w:rsidRPr="0098723D">
        <w:tab/>
      </w:r>
      <w:r w:rsidR="001D564E" w:rsidRPr="0098723D">
        <w:tab/>
      </w:r>
      <w:r w:rsidR="001D564E" w:rsidRPr="0098723D">
        <w:tab/>
        <w:t xml:space="preserve">                                        </w:t>
      </w:r>
      <w:r w:rsidRPr="0098723D">
        <w:tab/>
      </w:r>
      <w:r w:rsidRPr="0098723D">
        <w:tab/>
      </w:r>
      <w:r w:rsidRPr="0098723D">
        <w:tab/>
      </w:r>
      <w:r w:rsidRPr="0098723D">
        <w:tab/>
      </w:r>
      <w:r w:rsidRPr="0098723D">
        <w:tab/>
      </w:r>
      <w:r w:rsidRPr="0098723D">
        <w:tab/>
      </w:r>
      <w:r w:rsidRPr="0098723D">
        <w:tab/>
      </w:r>
      <w:r w:rsidRPr="0098723D">
        <w:tab/>
        <w:t>А.Г.</w:t>
      </w:r>
      <w:r w:rsidR="00F448D7" w:rsidRPr="0098723D">
        <w:t xml:space="preserve"> </w:t>
      </w:r>
      <w:r w:rsidRPr="0098723D">
        <w:t>Челышев</w:t>
      </w:r>
    </w:p>
    <w:p w:rsidR="00272EAD" w:rsidRDefault="00272EAD">
      <w:pPr>
        <w:jc w:val="left"/>
      </w:pPr>
    </w:p>
    <w:p w:rsidR="007F4C5F" w:rsidRDefault="007F4C5F">
      <w:pPr>
        <w:jc w:val="left"/>
      </w:pPr>
      <w:r>
        <w:br w:type="page"/>
      </w:r>
    </w:p>
    <w:p w:rsidR="00343BDA" w:rsidRPr="00B80DDD" w:rsidRDefault="009749E2" w:rsidP="00793134">
      <w:pPr>
        <w:tabs>
          <w:tab w:val="left" w:pos="1418"/>
        </w:tabs>
        <w:ind w:left="567"/>
        <w:jc w:val="right"/>
        <w:rPr>
          <w:b/>
        </w:rPr>
      </w:pPr>
      <w:r w:rsidRPr="00B80DDD">
        <w:lastRenderedPageBreak/>
        <w:t>Приложение 1. Форма №1</w:t>
      </w:r>
      <w:bookmarkEnd w:id="245"/>
      <w:bookmarkEnd w:id="246"/>
      <w:bookmarkEnd w:id="247"/>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w:t>
      </w:r>
      <w:r w:rsidR="000D5BFF">
        <w:t xml:space="preserve">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7"/>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0913A2" w:rsidRPr="00211310" w:rsidRDefault="00A4270E" w:rsidP="001F498B">
      <w:pPr>
        <w:ind w:firstLine="567"/>
        <w:contextualSpacing/>
      </w:pPr>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xml:space="preserve">, расположенного по адресу: </w:t>
      </w:r>
      <w:sdt>
        <w:sdtPr>
          <w:rPr>
            <w:b/>
          </w:rPr>
          <w:id w:val="-10384438"/>
          <w:placeholder>
            <w:docPart w:val="0DE2F0508B2C4A86B1C3270DD8B0CD64"/>
          </w:placeholder>
          <w:showingPlcHdr/>
          <w:text/>
        </w:sdtPr>
        <w:sdtEndPr/>
        <w:sdtContent>
          <w:r w:rsidR="00051423">
            <w:rPr>
              <w:rStyle w:val="afff7"/>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w:t>
      </w:r>
      <w:r w:rsidR="003B0BAA">
        <w:rPr>
          <w:rFonts w:ascii="Times New Roman" w:hAnsi="Times New Roman"/>
          <w:sz w:val="28"/>
          <w:szCs w:val="28"/>
        </w:rPr>
        <w:t>огно</w:t>
      </w:r>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C95995">
        <w:rPr>
          <w:rFonts w:ascii="Times New Roman" w:hAnsi="Times New Roman"/>
          <w:sz w:val="28"/>
          <w:szCs w:val="28"/>
        </w:rPr>
        <w:t>не ниже начальной цены</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
    <w:p w:rsidR="000913A2" w:rsidRPr="00A611CC" w:rsidRDefault="0086156E" w:rsidP="00D4339C">
      <w:pPr>
        <w:ind w:firstLine="567"/>
      </w:pPr>
      <w:sdt>
        <w:sdtPr>
          <w:id w:val="-1437821871"/>
          <w:placeholder>
            <w:docPart w:val="D5EAB63A042148C88BC312E7F5AB0C25"/>
          </w:placeholder>
          <w:showingPlcHdr/>
          <w:text/>
        </w:sdtPr>
        <w:sdtEndPr/>
        <w:sdtContent>
          <w:r w:rsidR="001F498B">
            <w:rPr>
              <w:rStyle w:val="afff7"/>
            </w:rPr>
            <w:t>(Н</w:t>
          </w:r>
          <w:r w:rsidR="001F498B" w:rsidRPr="001F498B">
            <w:rPr>
              <w:rStyle w:val="afff7"/>
            </w:rPr>
            <w:t>аименование Претендента - юридического лица/ФИО Претендента - физического лица</w:t>
          </w:r>
          <w:r w:rsidR="001F498B">
            <w:rPr>
              <w:rStyle w:val="afff7"/>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7"/>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7"/>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7"/>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w:t>
      </w:r>
      <w:r w:rsidRPr="00F000D5">
        <w:t>енной власти (</w:t>
      </w:r>
      <w:r w:rsidR="00F86EAC" w:rsidRPr="00F86EAC">
        <w:t xml:space="preserve">в том числе ФНС России, Минэнерго России, Росфинмониторингу,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даем</w:t>
      </w:r>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r>
        <w:t>сведения в отношении всей цепочки собственников и руководителей, включая бенефицаров (в том числе конечных) (Приложение 3.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w:t>
      </w:r>
      <w:r w:rsidRPr="00096A4E">
        <w:lastRenderedPageBreak/>
        <w:t>Российской Федерации, Минэнерго России, Росфинмониторингу,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проведении аукциона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49" w:name="_Ref369539528"/>
      <w:bookmarkStart w:id="250" w:name="_Ref369539774"/>
      <w:bookmarkStart w:id="251" w:name="_Toc412639478"/>
      <w:r w:rsidR="009749E2" w:rsidRPr="00B80DDD">
        <w:rPr>
          <w:b w:val="0"/>
        </w:rPr>
        <w:lastRenderedPageBreak/>
        <w:t>Приложение 2. Форма №2</w:t>
      </w:r>
      <w:bookmarkEnd w:id="249"/>
      <w:bookmarkEnd w:id="250"/>
      <w:bookmarkEnd w:id="251"/>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2F610B">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7"/>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20"/>
          <w:pgSz w:w="11906" w:h="16838"/>
          <w:pgMar w:top="1134" w:right="567" w:bottom="993" w:left="1418" w:header="993" w:footer="709" w:gutter="0"/>
          <w:pgNumType w:start="1"/>
          <w:cols w:space="708"/>
          <w:titlePg/>
          <w:docGrid w:linePitch="381"/>
        </w:sectPr>
      </w:pPr>
      <w:bookmarkStart w:id="252" w:name="_Ref350254224"/>
    </w:p>
    <w:p w:rsidR="00343BDA" w:rsidRPr="00B80DDD" w:rsidRDefault="009749E2" w:rsidP="00895C28">
      <w:pPr>
        <w:pStyle w:val="1"/>
        <w:numPr>
          <w:ilvl w:val="0"/>
          <w:numId w:val="0"/>
        </w:numPr>
        <w:spacing w:before="0"/>
        <w:ind w:firstLine="567"/>
        <w:jc w:val="right"/>
        <w:rPr>
          <w:b w:val="0"/>
        </w:rPr>
      </w:pPr>
      <w:bookmarkStart w:id="253" w:name="_Ref369539450"/>
      <w:bookmarkStart w:id="254" w:name="_Toc412639479"/>
      <w:bookmarkEnd w:id="252"/>
      <w:r w:rsidRPr="00B80DDD">
        <w:rPr>
          <w:b w:val="0"/>
        </w:rPr>
        <w:lastRenderedPageBreak/>
        <w:t>Приложение 3. Форма №3</w:t>
      </w:r>
      <w:bookmarkEnd w:id="253"/>
      <w:bookmarkEnd w:id="254"/>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0"/>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0"/>
        <w:tabs>
          <w:tab w:val="clear" w:pos="1134"/>
        </w:tabs>
        <w:autoSpaceDE w:val="0"/>
        <w:autoSpaceDN w:val="0"/>
        <w:spacing w:line="240" w:lineRule="auto"/>
        <w:rPr>
          <w:sz w:val="16"/>
          <w:szCs w:val="16"/>
        </w:rPr>
      </w:pPr>
    </w:p>
    <w:p w:rsidR="00163E8E" w:rsidRPr="002E0029" w:rsidRDefault="00163E8E" w:rsidP="00D4339C">
      <w:pPr>
        <w:pStyle w:val="afff0"/>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5" w:name="_Ref378243830"/>
      <w:bookmarkStart w:id="256" w:name="_Toc412639480"/>
      <w:r w:rsidRPr="00B80DDD">
        <w:rPr>
          <w:b w:val="0"/>
        </w:rPr>
        <w:lastRenderedPageBreak/>
        <w:t xml:space="preserve">Приложение </w:t>
      </w:r>
      <w:r w:rsidR="006966AD">
        <w:rPr>
          <w:b w:val="0"/>
        </w:rPr>
        <w:t>4</w:t>
      </w:r>
      <w:r w:rsidRPr="00B80DDD">
        <w:rPr>
          <w:b w:val="0"/>
        </w:rPr>
        <w:t>. Форм</w:t>
      </w:r>
      <w:r w:rsidR="00DC1838">
        <w:rPr>
          <w:b w:val="0"/>
        </w:rPr>
        <w:t>а</w:t>
      </w:r>
      <w:r w:rsidRPr="00B80DDD">
        <w:rPr>
          <w:b w:val="0"/>
        </w:rPr>
        <w:t xml:space="preserve"> договор</w:t>
      </w:r>
      <w:r w:rsidR="00DC1838">
        <w:rPr>
          <w:b w:val="0"/>
        </w:rPr>
        <w:t>а</w:t>
      </w:r>
      <w:bookmarkEnd w:id="255"/>
      <w:bookmarkEnd w:id="256"/>
    </w:p>
    <w:p w:rsidR="00DD22F1" w:rsidRPr="00B14184" w:rsidRDefault="00DD22F1" w:rsidP="00DD22F1">
      <w:pPr>
        <w:jc w:val="center"/>
        <w:rPr>
          <w:rFonts w:eastAsia="Times New Roman"/>
          <w:b/>
          <w:bCs/>
        </w:rPr>
      </w:pPr>
    </w:p>
    <w:p w:rsidR="00F33853" w:rsidRPr="00C324AA" w:rsidRDefault="00F33853" w:rsidP="00F33853">
      <w:pPr>
        <w:jc w:val="center"/>
        <w:rPr>
          <w:rFonts w:eastAsia="Times New Roman"/>
          <w:b/>
          <w:sz w:val="24"/>
          <w:szCs w:val="24"/>
        </w:rPr>
      </w:pPr>
      <w:r w:rsidRPr="00C324AA">
        <w:rPr>
          <w:rFonts w:eastAsia="Times New Roman"/>
          <w:b/>
          <w:sz w:val="24"/>
          <w:szCs w:val="24"/>
        </w:rPr>
        <w:t>Договор № _____</w:t>
      </w:r>
    </w:p>
    <w:p w:rsidR="00F33853" w:rsidRPr="00C324AA" w:rsidRDefault="00F33853" w:rsidP="00F33853">
      <w:pPr>
        <w:jc w:val="center"/>
        <w:rPr>
          <w:rFonts w:eastAsia="Times New Roman"/>
          <w:sz w:val="24"/>
          <w:szCs w:val="24"/>
        </w:rPr>
      </w:pPr>
      <w:r w:rsidRPr="00C324AA">
        <w:rPr>
          <w:rFonts w:eastAsia="Times New Roman"/>
          <w:sz w:val="24"/>
          <w:szCs w:val="24"/>
        </w:rPr>
        <w:t xml:space="preserve">купли-продажи имущества </w:t>
      </w:r>
    </w:p>
    <w:p w:rsidR="00F33853" w:rsidRPr="00C324AA" w:rsidRDefault="00F33853" w:rsidP="00F33853">
      <w:pPr>
        <w:jc w:val="center"/>
        <w:rPr>
          <w:rFonts w:eastAsia="Times New Roman"/>
          <w:sz w:val="24"/>
          <w:szCs w:val="24"/>
        </w:rPr>
      </w:pPr>
      <w:r w:rsidRPr="00C324AA">
        <w:rPr>
          <w:rFonts w:eastAsia="Times New Roman"/>
          <w:sz w:val="24"/>
          <w:szCs w:val="24"/>
        </w:rPr>
        <w:t>(с условием о предварительной оплате)</w:t>
      </w:r>
    </w:p>
    <w:p w:rsidR="00F33853" w:rsidRPr="00C324AA" w:rsidRDefault="00F33853" w:rsidP="00F33853">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F33853" w:rsidRPr="00C324AA" w:rsidTr="00C13E81">
        <w:tc>
          <w:tcPr>
            <w:tcW w:w="4927" w:type="dxa"/>
          </w:tcPr>
          <w:p w:rsidR="00F33853" w:rsidRPr="00C324AA" w:rsidRDefault="00F33853" w:rsidP="00C13E81">
            <w:pPr>
              <w:rPr>
                <w:bCs/>
                <w:sz w:val="24"/>
                <w:szCs w:val="24"/>
                <w:lang w:eastAsia="en-US"/>
              </w:rPr>
            </w:pPr>
            <w:r w:rsidRPr="00C324AA">
              <w:rPr>
                <w:sz w:val="24"/>
                <w:szCs w:val="24"/>
              </w:rPr>
              <w:t>г. Зеленогорск Красноярского края</w:t>
            </w:r>
          </w:p>
        </w:tc>
        <w:tc>
          <w:tcPr>
            <w:tcW w:w="4926" w:type="dxa"/>
          </w:tcPr>
          <w:p w:rsidR="00F33853" w:rsidRPr="00C324AA" w:rsidRDefault="00F33853" w:rsidP="00C13E81">
            <w:pPr>
              <w:jc w:val="right"/>
              <w:rPr>
                <w:bCs/>
                <w:sz w:val="24"/>
                <w:szCs w:val="24"/>
                <w:lang w:eastAsia="en-US"/>
              </w:rPr>
            </w:pPr>
            <w:r w:rsidRPr="00C324AA">
              <w:rPr>
                <w:sz w:val="24"/>
                <w:szCs w:val="24"/>
              </w:rPr>
              <w:t>«____» _______ 20__ г.</w:t>
            </w:r>
          </w:p>
        </w:tc>
      </w:tr>
    </w:tbl>
    <w:p w:rsidR="00F33853" w:rsidRPr="00C324AA" w:rsidRDefault="00F33853" w:rsidP="00F33853">
      <w:pPr>
        <w:rPr>
          <w:rFonts w:eastAsia="Times New Roman"/>
          <w:sz w:val="24"/>
          <w:szCs w:val="24"/>
        </w:rPr>
      </w:pPr>
    </w:p>
    <w:p w:rsidR="00F33853" w:rsidRPr="00C324AA" w:rsidRDefault="00F33853" w:rsidP="00F33853">
      <w:pPr>
        <w:ind w:firstLine="709"/>
        <w:rPr>
          <w:rFonts w:eastAsia="Times New Roman"/>
          <w:sz w:val="24"/>
          <w:szCs w:val="24"/>
        </w:rPr>
      </w:pPr>
      <w:r w:rsidRPr="00C324AA">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C324AA">
        <w:rPr>
          <w:rFonts w:eastAsia="Times New Roman"/>
          <w:bCs/>
          <w:sz w:val="24"/>
          <w:szCs w:val="24"/>
        </w:rPr>
        <w:t>«Стороны»</w:t>
      </w:r>
      <w:r w:rsidRPr="00C324AA">
        <w:rPr>
          <w:rFonts w:eastAsia="Times New Roman"/>
          <w:sz w:val="24"/>
          <w:szCs w:val="24"/>
        </w:rPr>
        <w:t xml:space="preserve">, а отдельно – </w:t>
      </w:r>
      <w:r w:rsidRPr="00C324AA">
        <w:rPr>
          <w:rFonts w:eastAsia="Times New Roman"/>
          <w:bCs/>
          <w:sz w:val="24"/>
          <w:szCs w:val="24"/>
        </w:rPr>
        <w:t>«Сторона»</w:t>
      </w:r>
      <w:r w:rsidRPr="00C324AA">
        <w:rPr>
          <w:rFonts w:eastAsia="Times New Roman"/>
          <w:sz w:val="24"/>
          <w:szCs w:val="24"/>
        </w:rPr>
        <w:t>, заключили настоящий договор купли-продажи имущества (далее – «</w:t>
      </w:r>
      <w:r w:rsidRPr="00C324AA">
        <w:rPr>
          <w:rFonts w:eastAsia="Times New Roman"/>
          <w:bCs/>
          <w:sz w:val="24"/>
          <w:szCs w:val="24"/>
        </w:rPr>
        <w:t>Договор</w:t>
      </w:r>
      <w:r w:rsidRPr="00C324AA">
        <w:rPr>
          <w:rFonts w:eastAsia="Times New Roman"/>
          <w:sz w:val="24"/>
          <w:szCs w:val="24"/>
        </w:rPr>
        <w:t>») о нижеследующем:</w:t>
      </w:r>
    </w:p>
    <w:p w:rsidR="00F33853" w:rsidRPr="00C324AA" w:rsidRDefault="00F33853" w:rsidP="00F33853">
      <w:pPr>
        <w:ind w:firstLine="709"/>
        <w:rPr>
          <w:rFonts w:eastAsia="Times New Roman"/>
          <w:sz w:val="24"/>
          <w:szCs w:val="24"/>
        </w:rPr>
      </w:pPr>
    </w:p>
    <w:p w:rsidR="00F33853" w:rsidRPr="00C324AA" w:rsidRDefault="00F33853" w:rsidP="00F33853">
      <w:pPr>
        <w:numPr>
          <w:ilvl w:val="0"/>
          <w:numId w:val="28"/>
        </w:numPr>
        <w:tabs>
          <w:tab w:val="left" w:pos="284"/>
        </w:tabs>
        <w:autoSpaceDE w:val="0"/>
        <w:autoSpaceDN w:val="0"/>
        <w:adjustRightInd w:val="0"/>
        <w:contextualSpacing/>
        <w:jc w:val="center"/>
        <w:rPr>
          <w:rFonts w:eastAsia="Times New Roman"/>
          <w:sz w:val="24"/>
          <w:szCs w:val="24"/>
        </w:rPr>
      </w:pPr>
      <w:r w:rsidRPr="00C324AA">
        <w:rPr>
          <w:rFonts w:eastAsia="Times New Roman"/>
          <w:bCs/>
          <w:sz w:val="24"/>
          <w:szCs w:val="24"/>
        </w:rPr>
        <w:t>Предмет Договора</w:t>
      </w:r>
    </w:p>
    <w:p w:rsidR="00F33853" w:rsidRPr="00C324AA" w:rsidRDefault="00F33853" w:rsidP="00F33853">
      <w:pPr>
        <w:ind w:firstLine="709"/>
        <w:rPr>
          <w:rFonts w:eastAsia="Times New Roman"/>
          <w:sz w:val="24"/>
          <w:szCs w:val="24"/>
        </w:rPr>
      </w:pPr>
    </w:p>
    <w:p w:rsidR="00F33853" w:rsidRPr="00800CCC" w:rsidRDefault="00F33853" w:rsidP="00F33853">
      <w:pPr>
        <w:numPr>
          <w:ilvl w:val="0"/>
          <w:numId w:val="32"/>
        </w:numPr>
        <w:tabs>
          <w:tab w:val="left" w:pos="1276"/>
        </w:tabs>
        <w:ind w:left="0" w:firstLine="709"/>
        <w:contextualSpacing/>
        <w:rPr>
          <w:sz w:val="24"/>
          <w:szCs w:val="24"/>
        </w:rPr>
      </w:pPr>
      <w:r w:rsidRPr="00C324AA">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800CCC">
        <w:rPr>
          <w:sz w:val="24"/>
          <w:szCs w:val="24"/>
        </w:rPr>
        <w:t>квартиру общей площадью ___ кв.м., инв.№ ____, состоящую из ___ комнат, расположенную на ___ этаже _____ (указать этажность дома) жилого дома по адресу: _________ (далее «Имущество»).</w:t>
      </w:r>
    </w:p>
    <w:p w:rsidR="00F33853" w:rsidRPr="002A1DC5" w:rsidRDefault="00F33853" w:rsidP="00F33853">
      <w:pPr>
        <w:numPr>
          <w:ilvl w:val="0"/>
          <w:numId w:val="32"/>
        </w:numPr>
        <w:tabs>
          <w:tab w:val="left" w:pos="1276"/>
        </w:tabs>
        <w:ind w:left="0" w:firstLine="709"/>
        <w:contextualSpacing/>
        <w:rPr>
          <w:sz w:val="24"/>
          <w:szCs w:val="24"/>
        </w:rPr>
      </w:pPr>
      <w:r w:rsidRPr="00800CCC">
        <w:rPr>
          <w:sz w:val="24"/>
          <w:szCs w:val="24"/>
        </w:rPr>
        <w:t xml:space="preserve">Имущество принадлежит </w:t>
      </w:r>
      <w:r w:rsidRPr="002A1DC5">
        <w:rPr>
          <w:sz w:val="24"/>
          <w:szCs w:val="24"/>
        </w:rPr>
        <w:t xml:space="preserve">Продавцу на праве собственности, о чем в Едином государственном реестре </w:t>
      </w:r>
      <w:r w:rsidRPr="002A1DC5">
        <w:rPr>
          <w:b/>
          <w:i/>
          <w:sz w:val="24"/>
          <w:szCs w:val="24"/>
        </w:rPr>
        <w:t>(далее выбрать нужное)</w:t>
      </w:r>
      <w:r w:rsidRPr="002A1DC5">
        <w:rPr>
          <w:sz w:val="24"/>
          <w:szCs w:val="24"/>
        </w:rPr>
        <w:t xml:space="preserve"> прав на недвижимое имущество и сделок с ним / недвижимости _______________ года сделана запись регистрации _______________, и подтверждается (</w:t>
      </w:r>
      <w:r w:rsidRPr="002A1DC5">
        <w:rPr>
          <w:b/>
          <w:i/>
          <w:sz w:val="24"/>
          <w:szCs w:val="24"/>
        </w:rPr>
        <w:t>далее выбрать нужное)</w:t>
      </w:r>
      <w:r w:rsidRPr="002A1DC5">
        <w:rPr>
          <w:sz w:val="24"/>
          <w:szCs w:val="24"/>
        </w:rPr>
        <w:t xml:space="preserve"> свидетельством о государственной регистрации права / выпиской из Единого государственного реестра недвижимости _______________ от _______________ года.</w:t>
      </w:r>
    </w:p>
    <w:p w:rsidR="00F33853" w:rsidRDefault="00F33853" w:rsidP="00F33853">
      <w:pPr>
        <w:numPr>
          <w:ilvl w:val="0"/>
          <w:numId w:val="32"/>
        </w:numPr>
        <w:tabs>
          <w:tab w:val="left" w:pos="1276"/>
        </w:tabs>
        <w:ind w:left="0" w:firstLine="709"/>
        <w:contextualSpacing/>
        <w:rPr>
          <w:rFonts w:eastAsia="Times New Roman"/>
          <w:sz w:val="24"/>
          <w:szCs w:val="24"/>
        </w:rPr>
      </w:pPr>
      <w:r>
        <w:rPr>
          <w:rFonts w:eastAsia="Times New Roman"/>
          <w:sz w:val="24"/>
          <w:szCs w:val="24"/>
        </w:rPr>
        <w:t xml:space="preserve">Вариант 1: </w:t>
      </w:r>
      <w:r w:rsidRPr="00C324AA">
        <w:rPr>
          <w:rFonts w:eastAsia="Times New Roman"/>
          <w:sz w:val="24"/>
          <w:szCs w:val="24"/>
        </w:rPr>
        <w:t>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F33853" w:rsidRPr="00D864DD" w:rsidRDefault="00F33853" w:rsidP="00F33853">
      <w:pPr>
        <w:tabs>
          <w:tab w:val="left" w:pos="1276"/>
        </w:tabs>
        <w:ind w:firstLine="709"/>
        <w:contextualSpacing/>
        <w:rPr>
          <w:rFonts w:eastAsia="Times New Roman"/>
          <w:b/>
          <w:i/>
          <w:sz w:val="24"/>
          <w:szCs w:val="24"/>
        </w:rPr>
      </w:pPr>
      <w:r>
        <w:rPr>
          <w:rFonts w:eastAsia="Times New Roman"/>
          <w:sz w:val="24"/>
          <w:szCs w:val="24"/>
        </w:rPr>
        <w:t xml:space="preserve">Вариант 2: Ответственность за содержание Имущества, а также риск случайной гибели или случайного повреждения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 </w:t>
      </w:r>
      <w:r w:rsidRPr="00D864DD">
        <w:rPr>
          <w:rFonts w:eastAsia="Times New Roman"/>
          <w:b/>
          <w:i/>
          <w:sz w:val="24"/>
          <w:szCs w:val="24"/>
        </w:rPr>
        <w:t>(варинат 2 применяется в случае, когда Имущество к моменту заключения настоящего договора находится во владении Покупателя на основании договора аренды/найма/безвозмездного пользования).</w:t>
      </w:r>
    </w:p>
    <w:p w:rsidR="00F33853" w:rsidRPr="001F040D" w:rsidRDefault="00F33853" w:rsidP="00F33853">
      <w:pPr>
        <w:pStyle w:val="affe"/>
        <w:numPr>
          <w:ilvl w:val="0"/>
          <w:numId w:val="32"/>
        </w:numPr>
        <w:spacing w:after="0" w:line="240" w:lineRule="auto"/>
        <w:jc w:val="both"/>
        <w:rPr>
          <w:rFonts w:ascii="Times New Roman" w:eastAsia="Times New Roman" w:hAnsi="Times New Roman"/>
          <w:sz w:val="24"/>
          <w:szCs w:val="24"/>
        </w:rPr>
      </w:pPr>
      <w:r w:rsidRPr="001F040D">
        <w:rPr>
          <w:rFonts w:ascii="Times New Roman" w:eastAsia="Times New Roman" w:hAnsi="Times New Roman"/>
          <w:sz w:val="24"/>
          <w:szCs w:val="24"/>
        </w:rPr>
        <w:t>В соответствии со справкой, выданной «___»___20__г., в квартире по адресу: _________ на регистрационном учете по месту жительства никто не состоит.</w:t>
      </w:r>
    </w:p>
    <w:p w:rsidR="00F33853" w:rsidRPr="00C324AA" w:rsidRDefault="00F33853" w:rsidP="00F33853">
      <w:pPr>
        <w:tabs>
          <w:tab w:val="left" w:pos="1276"/>
        </w:tabs>
        <w:ind w:left="709"/>
        <w:contextualSpacing/>
        <w:rPr>
          <w:rFonts w:eastAsia="Times New Roman"/>
          <w:sz w:val="24"/>
          <w:szCs w:val="24"/>
        </w:rPr>
      </w:pPr>
    </w:p>
    <w:p w:rsidR="00F33853" w:rsidRPr="00C324AA" w:rsidRDefault="00F33853" w:rsidP="00F33853">
      <w:pPr>
        <w:rPr>
          <w:rFonts w:eastAsia="Times New Roman"/>
          <w:b/>
          <w:i/>
          <w:sz w:val="24"/>
          <w:szCs w:val="24"/>
        </w:rPr>
      </w:pPr>
    </w:p>
    <w:p w:rsidR="00F33853" w:rsidRPr="00C324AA" w:rsidRDefault="00F33853" w:rsidP="00F33853">
      <w:pPr>
        <w:numPr>
          <w:ilvl w:val="0"/>
          <w:numId w:val="29"/>
        </w:numPr>
        <w:tabs>
          <w:tab w:val="left" w:pos="284"/>
        </w:tabs>
        <w:ind w:left="0" w:firstLine="0"/>
        <w:contextualSpacing/>
        <w:jc w:val="center"/>
        <w:rPr>
          <w:sz w:val="24"/>
          <w:szCs w:val="24"/>
          <w:lang w:eastAsia="en-US"/>
        </w:rPr>
      </w:pPr>
      <w:r w:rsidRPr="00C324AA">
        <w:rPr>
          <w:rFonts w:eastAsia="Times New Roman"/>
          <w:sz w:val="24"/>
          <w:szCs w:val="24"/>
        </w:rPr>
        <w:t>Права и обязанности Сторон</w:t>
      </w:r>
    </w:p>
    <w:p w:rsidR="00F33853" w:rsidRPr="00C324AA" w:rsidRDefault="00F33853" w:rsidP="00F33853">
      <w:pPr>
        <w:tabs>
          <w:tab w:val="left" w:pos="284"/>
        </w:tabs>
        <w:contextualSpacing/>
        <w:rPr>
          <w:rFonts w:eastAsia="Times New Roman"/>
          <w:sz w:val="24"/>
          <w:szCs w:val="24"/>
        </w:rPr>
      </w:pPr>
    </w:p>
    <w:p w:rsidR="00F33853" w:rsidRPr="00C324AA" w:rsidRDefault="00F33853" w:rsidP="00F33853">
      <w:pPr>
        <w:numPr>
          <w:ilvl w:val="0"/>
          <w:numId w:val="33"/>
        </w:numPr>
        <w:tabs>
          <w:tab w:val="left" w:pos="1276"/>
        </w:tabs>
        <w:ind w:left="0" w:firstLine="709"/>
        <w:contextualSpacing/>
        <w:rPr>
          <w:sz w:val="24"/>
          <w:szCs w:val="24"/>
          <w:lang w:eastAsia="en-US"/>
        </w:rPr>
      </w:pPr>
      <w:r w:rsidRPr="00C324AA">
        <w:rPr>
          <w:rFonts w:eastAsia="Times New Roman"/>
          <w:sz w:val="24"/>
          <w:szCs w:val="24"/>
        </w:rPr>
        <w:t>Продавец обязан:</w:t>
      </w:r>
    </w:p>
    <w:p w:rsidR="00F33853" w:rsidRPr="007316B2" w:rsidRDefault="00F33853" w:rsidP="00F33853">
      <w:pPr>
        <w:numPr>
          <w:ilvl w:val="0"/>
          <w:numId w:val="34"/>
        </w:numPr>
        <w:tabs>
          <w:tab w:val="left" w:pos="1418"/>
        </w:tabs>
        <w:ind w:left="0" w:firstLine="709"/>
        <w:contextualSpacing/>
        <w:rPr>
          <w:sz w:val="24"/>
          <w:szCs w:val="24"/>
          <w:lang w:eastAsia="en-US"/>
        </w:rPr>
      </w:pPr>
      <w:r w:rsidRPr="007316B2">
        <w:rPr>
          <w:rFonts w:eastAsia="Times New Roman"/>
          <w:sz w:val="24"/>
          <w:szCs w:val="24"/>
        </w:rPr>
        <w:t>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F33853" w:rsidRPr="00C324AA" w:rsidRDefault="00F33853" w:rsidP="00F33853">
      <w:pPr>
        <w:numPr>
          <w:ilvl w:val="0"/>
          <w:numId w:val="34"/>
        </w:numPr>
        <w:tabs>
          <w:tab w:val="left" w:pos="1418"/>
        </w:tabs>
        <w:ind w:left="0" w:firstLine="709"/>
        <w:contextualSpacing/>
        <w:rPr>
          <w:sz w:val="24"/>
          <w:szCs w:val="24"/>
          <w:lang w:eastAsia="en-US"/>
        </w:rPr>
      </w:pPr>
      <w:r w:rsidRPr="00C324AA">
        <w:rPr>
          <w:rFonts w:eastAsia="Times New Roman"/>
          <w:sz w:val="24"/>
          <w:szCs w:val="24"/>
        </w:rPr>
        <w:t xml:space="preserve">В течение </w:t>
      </w:r>
      <w:r>
        <w:rPr>
          <w:rFonts w:eastAsia="Times New Roman"/>
          <w:sz w:val="24"/>
          <w:szCs w:val="24"/>
        </w:rPr>
        <w:t>1</w:t>
      </w:r>
      <w:r w:rsidRPr="00C324AA">
        <w:rPr>
          <w:rFonts w:eastAsia="Times New Roman"/>
          <w:sz w:val="24"/>
          <w:szCs w:val="24"/>
        </w:rPr>
        <w:t>0 (</w:t>
      </w:r>
      <w:r>
        <w:rPr>
          <w:rFonts w:eastAsia="Times New Roman"/>
          <w:sz w:val="24"/>
          <w:szCs w:val="24"/>
        </w:rPr>
        <w:t>десяти</w:t>
      </w:r>
      <w:r w:rsidRPr="00C324AA">
        <w:rPr>
          <w:rFonts w:eastAsia="Times New Roman"/>
          <w:sz w:val="24"/>
          <w:szCs w:val="24"/>
        </w:rPr>
        <w:t xml:space="preserve">) рабочих дней с момента полной оплаты Покупателем цены Имущества, указанной в пункте 3.1 Договора,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w:t>
      </w:r>
      <w:r>
        <w:rPr>
          <w:rFonts w:eastAsia="Times New Roman"/>
          <w:sz w:val="24"/>
          <w:szCs w:val="24"/>
        </w:rPr>
        <w:t>И</w:t>
      </w:r>
      <w:r w:rsidRPr="00C324AA">
        <w:rPr>
          <w:rFonts w:eastAsia="Times New Roman"/>
          <w:sz w:val="24"/>
          <w:szCs w:val="24"/>
        </w:rPr>
        <w:t>мущество к Покупателю.</w:t>
      </w:r>
    </w:p>
    <w:p w:rsidR="00F33853" w:rsidRPr="00C324AA" w:rsidRDefault="00F33853" w:rsidP="00F33853">
      <w:pPr>
        <w:numPr>
          <w:ilvl w:val="0"/>
          <w:numId w:val="33"/>
        </w:numPr>
        <w:tabs>
          <w:tab w:val="left" w:pos="1276"/>
        </w:tabs>
        <w:ind w:left="0" w:firstLine="709"/>
        <w:contextualSpacing/>
        <w:rPr>
          <w:sz w:val="24"/>
          <w:szCs w:val="24"/>
          <w:lang w:eastAsia="en-US"/>
        </w:rPr>
      </w:pPr>
      <w:r w:rsidRPr="00C324AA">
        <w:rPr>
          <w:rFonts w:eastAsia="Times New Roman"/>
          <w:sz w:val="24"/>
          <w:szCs w:val="24"/>
        </w:rPr>
        <w:t>Покупатель обязан:</w:t>
      </w:r>
    </w:p>
    <w:p w:rsidR="00F33853" w:rsidRPr="00C324AA" w:rsidRDefault="00F33853" w:rsidP="00F33853">
      <w:pPr>
        <w:numPr>
          <w:ilvl w:val="0"/>
          <w:numId w:val="35"/>
        </w:numPr>
        <w:ind w:left="0" w:firstLine="709"/>
        <w:contextualSpacing/>
        <w:rPr>
          <w:sz w:val="24"/>
          <w:szCs w:val="24"/>
          <w:lang w:eastAsia="en-US"/>
        </w:rPr>
      </w:pPr>
      <w:r w:rsidRPr="00C324AA">
        <w:rPr>
          <w:rFonts w:eastAsia="Times New Roman"/>
          <w:sz w:val="24"/>
          <w:szCs w:val="24"/>
        </w:rPr>
        <w:t>Оплатить Имущество в порядке, предусмотренном разделом 3 Договора.</w:t>
      </w:r>
    </w:p>
    <w:p w:rsidR="00F33853" w:rsidRPr="007316B2" w:rsidRDefault="00F33853" w:rsidP="00F33853">
      <w:pPr>
        <w:numPr>
          <w:ilvl w:val="0"/>
          <w:numId w:val="35"/>
        </w:numPr>
        <w:ind w:left="0" w:firstLine="709"/>
        <w:contextualSpacing/>
        <w:rPr>
          <w:sz w:val="24"/>
          <w:szCs w:val="24"/>
          <w:lang w:eastAsia="en-US"/>
        </w:rPr>
      </w:pPr>
      <w:r w:rsidRPr="007316B2">
        <w:rPr>
          <w:rFonts w:eastAsia="Times New Roman"/>
          <w:sz w:val="24"/>
          <w:szCs w:val="24"/>
        </w:rPr>
        <w:lastRenderedPageBreak/>
        <w:t>Принять Имущество по Акту приема-передачи в срок не позднее 10 (десяти) рабочих дней с момента полной оплаты цены Имущества.</w:t>
      </w:r>
    </w:p>
    <w:p w:rsidR="00F33853" w:rsidRPr="007316B2" w:rsidRDefault="00F33853" w:rsidP="00F33853">
      <w:pPr>
        <w:numPr>
          <w:ilvl w:val="0"/>
          <w:numId w:val="35"/>
        </w:numPr>
        <w:ind w:left="0" w:firstLine="709"/>
        <w:contextualSpacing/>
        <w:rPr>
          <w:sz w:val="24"/>
          <w:szCs w:val="24"/>
          <w:lang w:eastAsia="en-US"/>
        </w:rPr>
      </w:pPr>
      <w:r w:rsidRPr="00C324AA">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7316B2">
        <w:rPr>
          <w:rFonts w:eastAsia="Times New Roman"/>
          <w:b/>
          <w:bCs/>
          <w:i/>
          <w:sz w:val="24"/>
          <w:szCs w:val="24"/>
          <w:lang w:eastAsia="en-US"/>
        </w:rPr>
        <w:t>(далее выбрать нужное)</w:t>
      </w:r>
      <w:r w:rsidRPr="007316B2">
        <w:rPr>
          <w:rFonts w:eastAsia="Times New Roman"/>
          <w:bCs/>
          <w:sz w:val="24"/>
          <w:szCs w:val="24"/>
          <w:lang w:eastAsia="en-US"/>
        </w:rPr>
        <w:t xml:space="preserve"> 5 (пяти) </w:t>
      </w:r>
      <w:r w:rsidRPr="007316B2">
        <w:rPr>
          <w:rFonts w:eastAsia="Times New Roman"/>
          <w:b/>
          <w:bCs/>
          <w:i/>
          <w:sz w:val="24"/>
          <w:szCs w:val="24"/>
          <w:lang w:eastAsia="en-US"/>
        </w:rPr>
        <w:t>либо</w:t>
      </w:r>
      <w:r w:rsidRPr="007316B2">
        <w:rPr>
          <w:rFonts w:eastAsia="Times New Roman"/>
          <w:bCs/>
          <w:sz w:val="24"/>
          <w:szCs w:val="24"/>
          <w:lang w:eastAsia="en-US"/>
        </w:rPr>
        <w:t xml:space="preserve"> 30 (тридцати) рабочих дней </w:t>
      </w:r>
      <w:r w:rsidRPr="007316B2">
        <w:rPr>
          <w:rFonts w:eastAsia="Times New Roman"/>
          <w:b/>
          <w:bCs/>
          <w:i/>
          <w:sz w:val="24"/>
          <w:szCs w:val="24"/>
          <w:lang w:eastAsia="en-US"/>
        </w:rPr>
        <w:t xml:space="preserve"> </w:t>
      </w:r>
      <w:r w:rsidRPr="007316B2">
        <w:rPr>
          <w:rFonts w:eastAsia="Times New Roman"/>
          <w:bCs/>
          <w:sz w:val="24"/>
          <w:szCs w:val="24"/>
          <w:lang w:eastAsia="en-US"/>
        </w:rPr>
        <w:t>с даты исполнения Продавцом обязанностей, предусмотренных пунктами 2.1.1 – 2.1.2 Договора).</w:t>
      </w:r>
      <w:r w:rsidRPr="007316B2">
        <w:rPr>
          <w:rFonts w:eastAsia="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г.Зеленогорск)</w:t>
      </w:r>
    </w:p>
    <w:p w:rsidR="00F33853" w:rsidRPr="00C324AA" w:rsidRDefault="00F33853" w:rsidP="00F33853">
      <w:pPr>
        <w:numPr>
          <w:ilvl w:val="0"/>
          <w:numId w:val="35"/>
        </w:numPr>
        <w:ind w:left="0" w:firstLine="709"/>
        <w:contextualSpacing/>
        <w:rPr>
          <w:sz w:val="24"/>
          <w:szCs w:val="24"/>
          <w:lang w:eastAsia="en-US"/>
        </w:rPr>
      </w:pPr>
      <w:r w:rsidRPr="00C324AA">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F33853" w:rsidRPr="00C324AA" w:rsidRDefault="00F33853" w:rsidP="00F33853">
      <w:pPr>
        <w:numPr>
          <w:ilvl w:val="0"/>
          <w:numId w:val="33"/>
        </w:numPr>
        <w:tabs>
          <w:tab w:val="left" w:pos="1276"/>
        </w:tabs>
        <w:ind w:left="0" w:firstLine="709"/>
        <w:contextualSpacing/>
        <w:rPr>
          <w:sz w:val="24"/>
          <w:szCs w:val="24"/>
          <w:lang w:eastAsia="en-US"/>
        </w:rPr>
      </w:pPr>
      <w:r w:rsidRPr="00C324AA">
        <w:rPr>
          <w:rFonts w:eastAsia="Times New Roman"/>
          <w:sz w:val="24"/>
          <w:szCs w:val="24"/>
        </w:rPr>
        <w:t xml:space="preserve">Вариант 1: Стороны обязаны ежеквартально производить сверку расчетов по обязательствам, возникшим из настоящего Договора. Продавец направляет Покупателю подписанные акты сверки расчетов (далее – акты сверки), составленные на последнее число месяца прошедшего квартала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324AA">
        <w:rPr>
          <w:rFonts w:eastAsia="Times New Roman"/>
          <w:b/>
          <w:i/>
          <w:sz w:val="24"/>
          <w:szCs w:val="24"/>
        </w:rPr>
        <w:t>(Вариант 1 применяется для внешних контрагентов (резидентов и нерезидентов), а также предприятий атомной отрасли, не включенных в периметр консолидации ГК «Росатом»)</w:t>
      </w:r>
    </w:p>
    <w:p w:rsidR="00F33853" w:rsidRPr="00C324AA" w:rsidRDefault="00F33853" w:rsidP="00F33853">
      <w:pPr>
        <w:ind w:firstLine="709"/>
        <w:rPr>
          <w:rFonts w:eastAsia="Times New Roman"/>
          <w:iCs/>
          <w:sz w:val="24"/>
          <w:szCs w:val="24"/>
        </w:rPr>
      </w:pPr>
      <w:r w:rsidRPr="00C324AA">
        <w:rPr>
          <w:rFonts w:eastAsia="Times New Roman"/>
          <w:iCs/>
          <w:sz w:val="24"/>
          <w:szCs w:val="24"/>
        </w:rPr>
        <w:t xml:space="preserve">Вариант 2: </w:t>
      </w:r>
      <w:r w:rsidRPr="00C324AA">
        <w:rPr>
          <w:rFonts w:eastAsia="Times New Roman"/>
          <w:sz w:val="24"/>
          <w:szCs w:val="24"/>
        </w:rPr>
        <w:t>Стороны обязаны ежеквартально производить сверку расчетов по настоящему Договору на портале внутригрупповых операций Госкорпорации «Росатом». Двухсторонние акты сверки расчетов оформлять по состоянию на</w:t>
      </w:r>
      <w:r w:rsidRPr="00C324AA">
        <w:rPr>
          <w:rFonts w:eastAsia="Times New Roman"/>
          <w:bCs/>
          <w:sz w:val="24"/>
          <w:szCs w:val="24"/>
        </w:rPr>
        <w:t xml:space="preserve"> 31 декабря отчетного года в срок до 15 февраля следующего за отчетным годом по обязательствам, возникшим из исполняемого Договора, для чего Продавец направляет Покупателю подписанные акты сверки расчетов (далее – акты сверки), составленные на последнее число месяца прошедшего года в двух экземплярах. Покупатель в течение 5 (пяти) рабочих дней с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 </w:t>
      </w:r>
      <w:r w:rsidRPr="00C324AA">
        <w:rPr>
          <w:rFonts w:eastAsia="Times New Roman"/>
          <w:b/>
          <w:i/>
          <w:sz w:val="24"/>
          <w:szCs w:val="24"/>
        </w:rPr>
        <w:t>(Вариант 2 применяется для предприятий, включенных в Периметр консолидации ГК «Росатом»)</w:t>
      </w:r>
    </w:p>
    <w:p w:rsidR="00F33853" w:rsidRPr="00C324AA" w:rsidRDefault="00F33853" w:rsidP="00F33853">
      <w:pPr>
        <w:tabs>
          <w:tab w:val="left" w:pos="1418"/>
        </w:tabs>
        <w:rPr>
          <w:sz w:val="24"/>
          <w:szCs w:val="24"/>
          <w:lang w:eastAsia="en-US"/>
        </w:rPr>
      </w:pPr>
    </w:p>
    <w:p w:rsidR="00F33853" w:rsidRPr="00C324AA" w:rsidRDefault="00F33853" w:rsidP="00F33853">
      <w:pPr>
        <w:numPr>
          <w:ilvl w:val="0"/>
          <w:numId w:val="30"/>
        </w:numPr>
        <w:tabs>
          <w:tab w:val="left" w:pos="320"/>
        </w:tabs>
        <w:contextualSpacing/>
        <w:jc w:val="center"/>
        <w:rPr>
          <w:rFonts w:eastAsia="Times New Roman"/>
          <w:sz w:val="24"/>
          <w:szCs w:val="24"/>
        </w:rPr>
      </w:pPr>
      <w:r w:rsidRPr="00C324AA">
        <w:rPr>
          <w:rFonts w:eastAsia="Times New Roman"/>
          <w:sz w:val="24"/>
          <w:szCs w:val="24"/>
        </w:rPr>
        <w:t>Цена Имущества и порядок расчетов</w:t>
      </w:r>
    </w:p>
    <w:p w:rsidR="00F33853" w:rsidRPr="00C324AA" w:rsidRDefault="00F33853" w:rsidP="00F33853">
      <w:pPr>
        <w:tabs>
          <w:tab w:val="left" w:pos="1418"/>
        </w:tabs>
        <w:rPr>
          <w:sz w:val="24"/>
          <w:szCs w:val="24"/>
          <w:lang w:eastAsia="en-US"/>
        </w:rPr>
      </w:pPr>
    </w:p>
    <w:p w:rsidR="00F33853" w:rsidRPr="00C324AA" w:rsidRDefault="00F33853" w:rsidP="00F33853">
      <w:pPr>
        <w:numPr>
          <w:ilvl w:val="0"/>
          <w:numId w:val="36"/>
        </w:numPr>
        <w:tabs>
          <w:tab w:val="left" w:pos="1276"/>
        </w:tabs>
        <w:ind w:left="0" w:firstLine="709"/>
        <w:contextualSpacing/>
        <w:rPr>
          <w:sz w:val="24"/>
          <w:szCs w:val="24"/>
          <w:lang w:eastAsia="en-US"/>
        </w:rPr>
      </w:pPr>
      <w:r w:rsidRPr="00C324AA">
        <w:rPr>
          <w:rFonts w:eastAsia="Times New Roman"/>
          <w:sz w:val="24"/>
          <w:szCs w:val="24"/>
        </w:rPr>
        <w:t xml:space="preserve">Цена Имущества составляет </w:t>
      </w:r>
      <w:r w:rsidRPr="00C324AA">
        <w:rPr>
          <w:rFonts w:eastAsia="Times New Roman"/>
          <w:sz w:val="24"/>
          <w:szCs w:val="24"/>
        </w:rPr>
        <w:tab/>
        <w:t xml:space="preserve"> (</w:t>
      </w:r>
      <w:r w:rsidRPr="00C324AA">
        <w:rPr>
          <w:rFonts w:eastAsia="Times New Roman"/>
          <w:sz w:val="24"/>
          <w:szCs w:val="24"/>
        </w:rPr>
        <w:tab/>
        <w:t xml:space="preserve">) </w:t>
      </w:r>
      <w:r w:rsidRPr="00C324AA">
        <w:rPr>
          <w:rFonts w:eastAsia="Times New Roman"/>
          <w:b/>
          <w:i/>
          <w:iCs/>
          <w:sz w:val="24"/>
          <w:szCs w:val="24"/>
          <w:shd w:val="clear" w:color="auto" w:fill="FFFFFF"/>
        </w:rPr>
        <w:t>(указывается цифрами и прописью)</w:t>
      </w:r>
      <w:r w:rsidRPr="00C324AA">
        <w:rPr>
          <w:rFonts w:eastAsia="Times New Roman"/>
          <w:sz w:val="24"/>
          <w:szCs w:val="24"/>
        </w:rPr>
        <w:t xml:space="preserve"> рублей ___ </w:t>
      </w:r>
      <w:r w:rsidRPr="00C324AA">
        <w:rPr>
          <w:rFonts w:eastAsia="Times New Roman"/>
          <w:iCs/>
          <w:sz w:val="24"/>
          <w:szCs w:val="24"/>
          <w:shd w:val="clear" w:color="auto" w:fill="FFFFFF"/>
        </w:rPr>
        <w:t xml:space="preserve">копеек, НДС </w:t>
      </w:r>
      <w:r>
        <w:rPr>
          <w:rFonts w:eastAsia="Times New Roman"/>
          <w:iCs/>
          <w:sz w:val="24"/>
          <w:szCs w:val="24"/>
          <w:shd w:val="clear" w:color="auto" w:fill="FFFFFF"/>
        </w:rPr>
        <w:t xml:space="preserve">не облагается </w:t>
      </w:r>
      <w:r w:rsidRPr="00C324AA">
        <w:rPr>
          <w:rFonts w:eastAsia="Times New Roman"/>
          <w:sz w:val="24"/>
          <w:szCs w:val="24"/>
        </w:rPr>
        <w:t>(далее – «Цена Имущества»)</w:t>
      </w:r>
      <w:r w:rsidRPr="00C324AA">
        <w:rPr>
          <w:rFonts w:eastAsia="Times New Roman"/>
          <w:i/>
          <w:sz w:val="24"/>
          <w:szCs w:val="24"/>
        </w:rPr>
        <w:t xml:space="preserve">. </w:t>
      </w:r>
      <w:r w:rsidRPr="00C324AA">
        <w:rPr>
          <w:rFonts w:eastAsia="Times New Roman"/>
          <w:sz w:val="24"/>
          <w:szCs w:val="24"/>
        </w:rPr>
        <w:t>Цена Имущества является фиксированной и изменению не подлежит.</w:t>
      </w:r>
    </w:p>
    <w:p w:rsidR="00F33853" w:rsidRPr="00C324AA" w:rsidRDefault="00F33853" w:rsidP="00F33853">
      <w:pPr>
        <w:numPr>
          <w:ilvl w:val="0"/>
          <w:numId w:val="36"/>
        </w:numPr>
        <w:tabs>
          <w:tab w:val="left" w:pos="1276"/>
        </w:tabs>
        <w:ind w:left="0" w:firstLine="709"/>
        <w:contextualSpacing/>
        <w:rPr>
          <w:sz w:val="24"/>
          <w:szCs w:val="24"/>
          <w:lang w:eastAsia="en-US"/>
        </w:rPr>
      </w:pPr>
      <w:r w:rsidRPr="00C324AA">
        <w:rPr>
          <w:rFonts w:eastAsia="Times New Roman"/>
          <w:sz w:val="24"/>
          <w:szCs w:val="24"/>
        </w:rPr>
        <w:t>Оплата Цены Имущества, указанной в пункте 3.1 Договора, осуществляется в следующем порядке:</w:t>
      </w:r>
    </w:p>
    <w:p w:rsidR="00F33853" w:rsidRPr="00444E12" w:rsidRDefault="00F33853" w:rsidP="00F33853">
      <w:pPr>
        <w:pStyle w:val="affe"/>
        <w:numPr>
          <w:ilvl w:val="2"/>
          <w:numId w:val="30"/>
        </w:numPr>
        <w:tabs>
          <w:tab w:val="left" w:pos="1418"/>
        </w:tabs>
        <w:spacing w:after="0"/>
        <w:ind w:left="0" w:firstLine="709"/>
        <w:jc w:val="both"/>
        <w:rPr>
          <w:rFonts w:ascii="Times New Roman" w:hAnsi="Times New Roman"/>
          <w:sz w:val="24"/>
          <w:szCs w:val="24"/>
          <w:lang w:eastAsia="en-US"/>
        </w:rPr>
      </w:pPr>
      <w:r w:rsidRPr="00444E12">
        <w:rPr>
          <w:rFonts w:ascii="Times New Roman" w:eastAsia="Times New Roman" w:hAnsi="Times New Roman"/>
          <w:bCs/>
          <w:sz w:val="24"/>
          <w:szCs w:val="24"/>
        </w:rPr>
        <w:t xml:space="preserve">Сумма в размере ________ (________________) </w:t>
      </w:r>
      <w:r w:rsidRPr="00444E12">
        <w:rPr>
          <w:rFonts w:ascii="Times New Roman" w:eastAsia="Times New Roman" w:hAnsi="Times New Roman"/>
          <w:b/>
          <w:i/>
          <w:iCs/>
          <w:sz w:val="24"/>
          <w:szCs w:val="24"/>
          <w:shd w:val="clear" w:color="auto" w:fill="FFFFFF"/>
        </w:rPr>
        <w:t xml:space="preserve">(указывается цифрами и прописью) </w:t>
      </w:r>
      <w:r w:rsidRPr="00444E12">
        <w:rPr>
          <w:rFonts w:ascii="Times New Roman" w:eastAsia="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F33853" w:rsidRPr="00444E12" w:rsidRDefault="00F33853" w:rsidP="00F33853">
      <w:pPr>
        <w:pStyle w:val="affe"/>
        <w:numPr>
          <w:ilvl w:val="2"/>
          <w:numId w:val="30"/>
        </w:numPr>
        <w:tabs>
          <w:tab w:val="left" w:pos="1418"/>
        </w:tabs>
        <w:spacing w:after="0"/>
        <w:ind w:left="0" w:firstLine="709"/>
        <w:jc w:val="both"/>
        <w:rPr>
          <w:rFonts w:ascii="Times New Roman" w:hAnsi="Times New Roman"/>
          <w:sz w:val="24"/>
          <w:szCs w:val="24"/>
          <w:lang w:eastAsia="en-US"/>
        </w:rPr>
      </w:pPr>
      <w:r w:rsidRPr="00444E12">
        <w:rPr>
          <w:rFonts w:ascii="Times New Roman" w:eastAsia="Times New Roman" w:hAnsi="Times New Roman"/>
          <w:bCs/>
          <w:sz w:val="24"/>
          <w:szCs w:val="24"/>
        </w:rPr>
        <w:t>Оставшаяся сумма в размере ___________</w:t>
      </w:r>
      <w:r w:rsidRPr="00444E12">
        <w:rPr>
          <w:rFonts w:ascii="Times New Roman" w:eastAsia="Times New Roman" w:hAnsi="Times New Roman"/>
          <w:sz w:val="24"/>
          <w:szCs w:val="24"/>
        </w:rPr>
        <w:t xml:space="preserve"> </w:t>
      </w:r>
      <w:r w:rsidRPr="00444E12">
        <w:rPr>
          <w:rFonts w:ascii="Times New Roman" w:eastAsia="Times New Roman" w:hAnsi="Times New Roman"/>
          <w:bCs/>
          <w:sz w:val="24"/>
          <w:szCs w:val="24"/>
        </w:rPr>
        <w:t xml:space="preserve">(________________) </w:t>
      </w:r>
      <w:r w:rsidRPr="00444E12">
        <w:rPr>
          <w:rFonts w:ascii="Times New Roman" w:eastAsia="Times New Roman" w:hAnsi="Times New Roman"/>
          <w:b/>
          <w:i/>
          <w:iCs/>
          <w:sz w:val="24"/>
          <w:szCs w:val="24"/>
          <w:shd w:val="clear" w:color="auto" w:fill="FFFFFF"/>
        </w:rPr>
        <w:t xml:space="preserve">(указывается цифрами и прописью) </w:t>
      </w:r>
      <w:r w:rsidRPr="00444E12">
        <w:rPr>
          <w:rFonts w:ascii="Times New Roman" w:eastAsia="Times New Roman" w:hAnsi="Times New Roman"/>
          <w:bCs/>
          <w:sz w:val="24"/>
          <w:szCs w:val="24"/>
        </w:rPr>
        <w:t>рублей, оплачивается Покупателем в течение 5 (пяти) рабочих дней с даты заключения Договора.</w:t>
      </w:r>
    </w:p>
    <w:p w:rsidR="00F33853" w:rsidRPr="00C324AA" w:rsidRDefault="00F33853" w:rsidP="00F33853">
      <w:pPr>
        <w:numPr>
          <w:ilvl w:val="0"/>
          <w:numId w:val="36"/>
        </w:numPr>
        <w:tabs>
          <w:tab w:val="left" w:pos="1276"/>
        </w:tabs>
        <w:ind w:left="0" w:firstLine="709"/>
        <w:contextualSpacing/>
        <w:rPr>
          <w:sz w:val="24"/>
          <w:szCs w:val="24"/>
          <w:lang w:eastAsia="en-US"/>
        </w:rPr>
      </w:pPr>
      <w:r w:rsidRPr="00C324AA">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F33853" w:rsidRPr="00C324AA" w:rsidRDefault="00F33853" w:rsidP="00F33853">
      <w:pPr>
        <w:ind w:firstLine="709"/>
        <w:rPr>
          <w:rFonts w:eastAsia="Times New Roman"/>
          <w:sz w:val="24"/>
          <w:szCs w:val="24"/>
        </w:rPr>
      </w:pPr>
      <w:r w:rsidRPr="00C324AA">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F33853" w:rsidRPr="00C324AA" w:rsidRDefault="00F33853" w:rsidP="00F33853">
      <w:pPr>
        <w:ind w:firstLine="709"/>
        <w:rPr>
          <w:sz w:val="24"/>
          <w:szCs w:val="24"/>
          <w:lang w:eastAsia="en-US"/>
        </w:rPr>
      </w:pPr>
      <w:r w:rsidRPr="00C324AA">
        <w:rPr>
          <w:rFonts w:eastAsia="Times New Roman"/>
          <w:sz w:val="24"/>
          <w:szCs w:val="24"/>
        </w:rPr>
        <w:lastRenderedPageBreak/>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F33853" w:rsidRPr="00C324AA" w:rsidRDefault="00F33853" w:rsidP="00F33853">
      <w:pPr>
        <w:numPr>
          <w:ilvl w:val="0"/>
          <w:numId w:val="36"/>
        </w:numPr>
        <w:tabs>
          <w:tab w:val="left" w:pos="1276"/>
        </w:tabs>
        <w:ind w:left="0" w:firstLine="709"/>
        <w:contextualSpacing/>
        <w:rPr>
          <w:sz w:val="24"/>
          <w:szCs w:val="24"/>
          <w:lang w:eastAsia="en-US"/>
        </w:rPr>
      </w:pPr>
      <w:r w:rsidRPr="00C324AA">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w:t>
      </w:r>
      <w:r>
        <w:rPr>
          <w:rFonts w:eastAsia="Times New Roman"/>
          <w:sz w:val="24"/>
          <w:szCs w:val="24"/>
        </w:rPr>
        <w:t xml:space="preserve">,. Настоящего </w:t>
      </w:r>
      <w:r w:rsidRPr="00C324AA">
        <w:rPr>
          <w:rFonts w:eastAsia="Times New Roman"/>
          <w:sz w:val="24"/>
          <w:szCs w:val="24"/>
        </w:rPr>
        <w:t>Договор</w:t>
      </w:r>
      <w:r>
        <w:rPr>
          <w:rFonts w:eastAsia="Times New Roman"/>
          <w:sz w:val="24"/>
          <w:szCs w:val="24"/>
        </w:rPr>
        <w:t>а</w:t>
      </w:r>
      <w:r w:rsidRPr="00C324AA">
        <w:rPr>
          <w:rFonts w:eastAsia="Times New Roman"/>
          <w:sz w:val="24"/>
          <w:szCs w:val="24"/>
        </w:rPr>
        <w:t>, в полном объеме возлагаются на Покупателя.</w:t>
      </w:r>
    </w:p>
    <w:p w:rsidR="00F33853" w:rsidRDefault="00F33853" w:rsidP="00F33853">
      <w:pPr>
        <w:pStyle w:val="affe"/>
        <w:numPr>
          <w:ilvl w:val="0"/>
          <w:numId w:val="36"/>
        </w:numPr>
        <w:tabs>
          <w:tab w:val="left" w:pos="1276"/>
        </w:tabs>
        <w:spacing w:after="0" w:line="240" w:lineRule="auto"/>
        <w:ind w:left="0" w:firstLine="709"/>
        <w:jc w:val="both"/>
        <w:rPr>
          <w:rFonts w:ascii="Times New Roman" w:eastAsia="Times New Roman" w:hAnsi="Times New Roman"/>
          <w:sz w:val="24"/>
          <w:szCs w:val="24"/>
        </w:rPr>
      </w:pPr>
      <w:r w:rsidRPr="001C1387">
        <w:rPr>
          <w:rFonts w:ascii="Times New Roman" w:eastAsia="Times New Roman" w:hAnsi="Times New Roman"/>
          <w:sz w:val="24"/>
          <w:szCs w:val="24"/>
        </w:rPr>
        <w:t xml:space="preserve">Обязательство по оплате арендной платы/платы за наем по договору аренды/найма _________ </w:t>
      </w:r>
      <w:r w:rsidRPr="00444E12">
        <w:rPr>
          <w:rFonts w:ascii="Times New Roman" w:eastAsia="Times New Roman" w:hAnsi="Times New Roman"/>
          <w:b/>
          <w:i/>
          <w:sz w:val="24"/>
          <w:szCs w:val="24"/>
        </w:rPr>
        <w:t>(указать реквизиты договора аренды/найма имущества, по условиям которого Покупатель владеет Имуществом на праве аренды/владеет Имуществом на основании договора найма),</w:t>
      </w:r>
      <w:r w:rsidRPr="001C1387">
        <w:rPr>
          <w:rFonts w:ascii="Times New Roman" w:eastAsia="Times New Roman" w:hAnsi="Times New Roman"/>
          <w:sz w:val="24"/>
          <w:szCs w:val="24"/>
        </w:rPr>
        <w:t xml:space="preserve"> Объектами аренды/Объектами которого является Имущество, прекращается с даты заключения настоящего Договора </w:t>
      </w:r>
      <w:r w:rsidRPr="00444E12">
        <w:rPr>
          <w:rFonts w:ascii="Times New Roman" w:eastAsia="Times New Roman" w:hAnsi="Times New Roman"/>
          <w:b/>
          <w:i/>
          <w:sz w:val="24"/>
          <w:szCs w:val="24"/>
        </w:rPr>
        <w:t>(пункт 3.5 включается в договор в случае, когда Имущество к моменту заключения настоящего договора находится во владении Покупателя на праве аренды/на основании договора найма).</w:t>
      </w:r>
    </w:p>
    <w:p w:rsidR="00F33853" w:rsidRPr="00C324AA" w:rsidRDefault="00F33853" w:rsidP="00F33853">
      <w:pPr>
        <w:rPr>
          <w:rFonts w:eastAsia="Times New Roman"/>
          <w:sz w:val="24"/>
          <w:szCs w:val="24"/>
        </w:rPr>
      </w:pPr>
    </w:p>
    <w:p w:rsidR="00F33853" w:rsidRPr="00C324AA" w:rsidRDefault="00F33853" w:rsidP="00F33853">
      <w:pPr>
        <w:numPr>
          <w:ilvl w:val="0"/>
          <w:numId w:val="31"/>
        </w:numPr>
        <w:tabs>
          <w:tab w:val="left" w:pos="284"/>
        </w:tabs>
        <w:contextualSpacing/>
        <w:jc w:val="center"/>
        <w:rPr>
          <w:rFonts w:eastAsia="Times New Roman"/>
          <w:sz w:val="24"/>
          <w:szCs w:val="24"/>
        </w:rPr>
      </w:pPr>
      <w:r w:rsidRPr="00C324AA">
        <w:rPr>
          <w:rFonts w:eastAsia="Times New Roman"/>
          <w:sz w:val="24"/>
          <w:szCs w:val="24"/>
        </w:rPr>
        <w:t>Передача Имущества. Переход права собственности на Имущество</w:t>
      </w:r>
    </w:p>
    <w:p w:rsidR="00F33853" w:rsidRPr="00C324AA" w:rsidRDefault="00F33853" w:rsidP="00F33853">
      <w:pPr>
        <w:tabs>
          <w:tab w:val="left" w:pos="1276"/>
        </w:tabs>
        <w:rPr>
          <w:sz w:val="24"/>
          <w:szCs w:val="24"/>
          <w:lang w:eastAsia="en-US"/>
        </w:rPr>
      </w:pPr>
    </w:p>
    <w:p w:rsidR="00F33853" w:rsidRPr="00C324AA" w:rsidRDefault="00F33853" w:rsidP="00530F01">
      <w:pPr>
        <w:numPr>
          <w:ilvl w:val="0"/>
          <w:numId w:val="37"/>
        </w:numPr>
        <w:tabs>
          <w:tab w:val="left" w:pos="1276"/>
        </w:tabs>
        <w:ind w:left="0" w:firstLine="709"/>
        <w:contextualSpacing/>
        <w:rPr>
          <w:sz w:val="24"/>
          <w:szCs w:val="24"/>
          <w:lang w:eastAsia="en-US"/>
        </w:rPr>
      </w:pPr>
      <w:r w:rsidRPr="00C324AA">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w:t>
      </w:r>
      <w:r>
        <w:rPr>
          <w:rFonts w:eastAsia="Times New Roman"/>
          <w:sz w:val="24"/>
          <w:szCs w:val="24"/>
        </w:rPr>
        <w:t>1</w:t>
      </w:r>
      <w:r w:rsidRPr="00C324AA">
        <w:rPr>
          <w:rFonts w:eastAsia="Times New Roman"/>
          <w:sz w:val="24"/>
          <w:szCs w:val="24"/>
        </w:rPr>
        <w:t xml:space="preserve"> к настоящему Договору в течение </w:t>
      </w:r>
      <w:r>
        <w:rPr>
          <w:rFonts w:eastAsia="Times New Roman"/>
          <w:sz w:val="24"/>
          <w:szCs w:val="24"/>
        </w:rPr>
        <w:t>1</w:t>
      </w:r>
      <w:r w:rsidRPr="00C324AA">
        <w:rPr>
          <w:rFonts w:eastAsia="Times New Roman"/>
          <w:sz w:val="24"/>
          <w:szCs w:val="24"/>
        </w:rPr>
        <w:t>0 (</w:t>
      </w:r>
      <w:r>
        <w:rPr>
          <w:rFonts w:eastAsia="Times New Roman"/>
          <w:sz w:val="24"/>
          <w:szCs w:val="24"/>
        </w:rPr>
        <w:t>десять</w:t>
      </w:r>
      <w:r w:rsidRPr="00C324AA">
        <w:rPr>
          <w:rFonts w:eastAsia="Times New Roman"/>
          <w:sz w:val="24"/>
          <w:szCs w:val="24"/>
        </w:rPr>
        <w:t>) рабочих дней с момента полной оплаты Покупателем Цены Имущества.</w:t>
      </w:r>
    </w:p>
    <w:p w:rsidR="00F33853" w:rsidRPr="00C324AA" w:rsidRDefault="00F33853" w:rsidP="00F33853">
      <w:pPr>
        <w:ind w:firstLine="709"/>
        <w:rPr>
          <w:rFonts w:eastAsia="Times New Roman"/>
          <w:sz w:val="24"/>
          <w:szCs w:val="24"/>
        </w:rPr>
      </w:pPr>
      <w:r w:rsidRPr="00C324AA">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F33853" w:rsidRPr="00C324AA" w:rsidRDefault="00F33853" w:rsidP="00F33853">
      <w:pPr>
        <w:ind w:firstLine="709"/>
        <w:rPr>
          <w:rFonts w:eastAsia="Times New Roman"/>
          <w:sz w:val="24"/>
          <w:szCs w:val="24"/>
        </w:rPr>
      </w:pPr>
      <w:r w:rsidRPr="00C324AA">
        <w:rPr>
          <w:rFonts w:eastAsia="Times New Roman"/>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F33853" w:rsidRPr="007316B2" w:rsidRDefault="00F33853" w:rsidP="00F33853">
      <w:pPr>
        <w:tabs>
          <w:tab w:val="left" w:leader="underscore" w:pos="558"/>
        </w:tabs>
        <w:ind w:firstLine="709"/>
        <w:rPr>
          <w:rFonts w:eastAsia="Times New Roman"/>
          <w:sz w:val="24"/>
          <w:szCs w:val="24"/>
        </w:rPr>
      </w:pPr>
      <w:r w:rsidRPr="00C324AA">
        <w:rPr>
          <w:rFonts w:eastAsia="Times New Roman"/>
          <w:sz w:val="24"/>
          <w:szCs w:val="24"/>
        </w:rPr>
        <w:t xml:space="preserve">Вариант 2: </w:t>
      </w:r>
      <w:r w:rsidRPr="007316B2">
        <w:rPr>
          <w:rFonts w:eastAsia="Times New Roman"/>
          <w:sz w:val="24"/>
          <w:szCs w:val="24"/>
        </w:rPr>
        <w:t xml:space="preserve">: </w:t>
      </w:r>
      <w:r>
        <w:rPr>
          <w:rFonts w:eastAsia="Times New Roman"/>
          <w:sz w:val="24"/>
          <w:szCs w:val="24"/>
        </w:rPr>
        <w:t xml:space="preserve">На </w:t>
      </w:r>
      <w:r w:rsidRPr="007316B2">
        <w:rPr>
          <w:rFonts w:eastAsia="Times New Roman"/>
          <w:sz w:val="24"/>
          <w:szCs w:val="24"/>
        </w:rPr>
        <w:t>Имуществ</w:t>
      </w:r>
      <w:r>
        <w:rPr>
          <w:rFonts w:eastAsia="Times New Roman"/>
          <w:sz w:val="24"/>
          <w:szCs w:val="24"/>
        </w:rPr>
        <w:t>о</w:t>
      </w:r>
      <w:r w:rsidRPr="007316B2">
        <w:rPr>
          <w:rFonts w:eastAsia="Times New Roman"/>
          <w:sz w:val="24"/>
          <w:szCs w:val="24"/>
        </w:rPr>
        <w:t>, наход</w:t>
      </w:r>
      <w:r>
        <w:rPr>
          <w:rFonts w:eastAsia="Times New Roman"/>
          <w:sz w:val="24"/>
          <w:szCs w:val="24"/>
        </w:rPr>
        <w:t>ящееся</w:t>
      </w:r>
      <w:r w:rsidRPr="007316B2">
        <w:rPr>
          <w:rFonts w:eastAsia="Times New Roman"/>
          <w:sz w:val="24"/>
          <w:szCs w:val="24"/>
        </w:rPr>
        <w:t xml:space="preserve"> к моменту заключения настоящего Договора во владении Покупателя</w:t>
      </w:r>
      <w:r>
        <w:rPr>
          <w:rFonts w:eastAsia="Times New Roman"/>
          <w:sz w:val="24"/>
          <w:szCs w:val="24"/>
        </w:rPr>
        <w:t xml:space="preserve"> </w:t>
      </w:r>
      <w:r w:rsidRPr="00E723C1">
        <w:rPr>
          <w:rFonts w:eastAsia="Times New Roman"/>
          <w:sz w:val="24"/>
          <w:szCs w:val="24"/>
        </w:rPr>
        <w:t>на основании договора аренды/найма/безвозмездного пользования</w:t>
      </w:r>
      <w:r>
        <w:rPr>
          <w:rFonts w:eastAsia="Times New Roman"/>
          <w:sz w:val="24"/>
          <w:szCs w:val="24"/>
        </w:rPr>
        <w:t>,</w:t>
      </w:r>
      <w:r w:rsidRPr="007316B2">
        <w:rPr>
          <w:rFonts w:eastAsia="Times New Roman"/>
          <w:sz w:val="24"/>
          <w:szCs w:val="24"/>
        </w:rPr>
        <w:t xml:space="preserve"> </w:t>
      </w:r>
      <w:r w:rsidRPr="00E723C1">
        <w:rPr>
          <w:rFonts w:eastAsia="Times New Roman"/>
          <w:sz w:val="24"/>
          <w:szCs w:val="24"/>
        </w:rPr>
        <w:t>уполномоченные представители Продавца и Покупателя обязуются подписать Акт приема-передачи по форме, согласованной Сторонами в Приложении № 1 к настоящему Договору, в момент заключения настоящего Договора.</w:t>
      </w:r>
      <w:r>
        <w:rPr>
          <w:rFonts w:eastAsia="Times New Roman"/>
          <w:sz w:val="24"/>
          <w:szCs w:val="24"/>
        </w:rPr>
        <w:t xml:space="preserve"> </w:t>
      </w:r>
    </w:p>
    <w:p w:rsidR="00F33853" w:rsidRPr="00C324AA" w:rsidRDefault="00F33853" w:rsidP="00F33853">
      <w:pPr>
        <w:tabs>
          <w:tab w:val="left" w:leader="underscore" w:pos="558"/>
        </w:tabs>
        <w:ind w:firstLine="709"/>
        <w:rPr>
          <w:rFonts w:eastAsia="Times New Roman"/>
          <w:sz w:val="24"/>
          <w:szCs w:val="24"/>
        </w:rPr>
      </w:pPr>
      <w:r w:rsidRPr="00C324AA">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F33853" w:rsidRPr="00C324AA" w:rsidRDefault="00F33853" w:rsidP="00F33853">
      <w:pPr>
        <w:tabs>
          <w:tab w:val="left" w:leader="underscore" w:pos="558"/>
        </w:tabs>
        <w:ind w:firstLine="709"/>
        <w:rPr>
          <w:rFonts w:eastAsia="Times New Roman"/>
          <w:sz w:val="24"/>
          <w:szCs w:val="24"/>
        </w:rPr>
      </w:pPr>
      <w:r w:rsidRPr="00C324AA">
        <w:rPr>
          <w:rFonts w:eastAsia="Times New Roman"/>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Имущества, расторжения Договора или для уменьшения Цены Имущества.</w:t>
      </w:r>
    </w:p>
    <w:p w:rsidR="00F33853" w:rsidRPr="00C324AA" w:rsidRDefault="00F33853" w:rsidP="00F33853">
      <w:pPr>
        <w:ind w:firstLine="709"/>
        <w:rPr>
          <w:sz w:val="24"/>
          <w:szCs w:val="24"/>
          <w:lang w:eastAsia="en-US"/>
        </w:rPr>
      </w:pPr>
      <w:r w:rsidRPr="00C324AA">
        <w:rPr>
          <w:rFonts w:eastAsia="Times New Roman"/>
          <w:b/>
          <w:i/>
          <w:sz w:val="24"/>
          <w:szCs w:val="24"/>
        </w:rPr>
        <w:t xml:space="preserve"> (Вариант 2 применяется в случае, когда Имуществ</w:t>
      </w:r>
      <w:r>
        <w:rPr>
          <w:rFonts w:eastAsia="Times New Roman"/>
          <w:b/>
          <w:i/>
          <w:sz w:val="24"/>
          <w:szCs w:val="24"/>
        </w:rPr>
        <w:t>о</w:t>
      </w:r>
      <w:r w:rsidRPr="00C324AA">
        <w:rPr>
          <w:rFonts w:eastAsia="Times New Roman"/>
          <w:b/>
          <w:i/>
          <w:sz w:val="24"/>
          <w:szCs w:val="24"/>
        </w:rPr>
        <w:t xml:space="preserve"> к моменту заключения настоящего договора находится во владении Покупателя на основании договора аренды/</w:t>
      </w:r>
      <w:r>
        <w:rPr>
          <w:rFonts w:eastAsia="Times New Roman"/>
          <w:b/>
          <w:i/>
          <w:sz w:val="24"/>
          <w:szCs w:val="24"/>
        </w:rPr>
        <w:t>найма/</w:t>
      </w:r>
      <w:r w:rsidRPr="00C324AA">
        <w:rPr>
          <w:rFonts w:eastAsia="Times New Roman"/>
          <w:b/>
          <w:i/>
          <w:sz w:val="24"/>
          <w:szCs w:val="24"/>
        </w:rPr>
        <w:t>безвозмездного пользования)</w:t>
      </w:r>
    </w:p>
    <w:p w:rsidR="00F33853" w:rsidRPr="00C324AA" w:rsidRDefault="00F33853" w:rsidP="00530F01">
      <w:pPr>
        <w:numPr>
          <w:ilvl w:val="0"/>
          <w:numId w:val="37"/>
        </w:numPr>
        <w:tabs>
          <w:tab w:val="left" w:pos="1276"/>
        </w:tabs>
        <w:ind w:left="0" w:firstLine="709"/>
        <w:contextualSpacing/>
        <w:rPr>
          <w:sz w:val="24"/>
          <w:szCs w:val="24"/>
          <w:lang w:eastAsia="en-US"/>
        </w:rPr>
      </w:pPr>
      <w:r w:rsidRPr="00C324AA">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F33853" w:rsidRPr="00C324AA" w:rsidRDefault="00F33853" w:rsidP="00530F01">
      <w:pPr>
        <w:numPr>
          <w:ilvl w:val="0"/>
          <w:numId w:val="37"/>
        </w:numPr>
        <w:tabs>
          <w:tab w:val="left" w:pos="1276"/>
        </w:tabs>
        <w:ind w:left="0" w:firstLine="709"/>
        <w:contextualSpacing/>
        <w:rPr>
          <w:sz w:val="24"/>
          <w:szCs w:val="24"/>
          <w:lang w:eastAsia="en-US"/>
        </w:rPr>
      </w:pPr>
      <w:r w:rsidRPr="00C324AA">
        <w:rPr>
          <w:rFonts w:eastAsia="Times New Roman"/>
          <w:sz w:val="24"/>
          <w:szCs w:val="24"/>
        </w:rPr>
        <w:lastRenderedPageBreak/>
        <w:t>Вариант 1: Обязательство Продавца передать Имущество считается исполненным после подписания Сторонами Акта приема-передачи.</w:t>
      </w:r>
    </w:p>
    <w:p w:rsidR="00F33853" w:rsidRPr="00C324AA" w:rsidRDefault="00F33853" w:rsidP="00F33853">
      <w:pPr>
        <w:ind w:firstLine="709"/>
        <w:rPr>
          <w:rFonts w:eastAsia="Times New Roman"/>
          <w:sz w:val="24"/>
          <w:szCs w:val="24"/>
        </w:rPr>
      </w:pPr>
      <w:r w:rsidRPr="00C324AA">
        <w:rPr>
          <w:rFonts w:eastAsia="Times New Roman"/>
          <w:sz w:val="24"/>
          <w:szCs w:val="24"/>
        </w:rPr>
        <w:t>Вариант 2: Обязательство Продавца передать Имуществ</w:t>
      </w:r>
      <w:r>
        <w:rPr>
          <w:rFonts w:eastAsia="Times New Roman"/>
          <w:sz w:val="24"/>
          <w:szCs w:val="24"/>
        </w:rPr>
        <w:t>о</w:t>
      </w:r>
      <w:r w:rsidRPr="00C324AA">
        <w:rPr>
          <w:rFonts w:eastAsia="Times New Roman"/>
          <w:sz w:val="24"/>
          <w:szCs w:val="24"/>
        </w:rPr>
        <w:t>, котор</w:t>
      </w:r>
      <w:r>
        <w:rPr>
          <w:rFonts w:eastAsia="Times New Roman"/>
          <w:sz w:val="24"/>
          <w:szCs w:val="24"/>
        </w:rPr>
        <w:t>ое</w:t>
      </w:r>
      <w:r w:rsidRPr="00C324AA">
        <w:rPr>
          <w:rFonts w:eastAsia="Times New Roman"/>
          <w:sz w:val="24"/>
          <w:szCs w:val="24"/>
        </w:rPr>
        <w:t xml:space="preserve"> к моменту заключения Договора находится во владении Покупателя, считается исполненным с момента заключения настоящего Договора.</w:t>
      </w:r>
    </w:p>
    <w:p w:rsidR="00F33853" w:rsidRPr="00C324AA" w:rsidRDefault="00F33853" w:rsidP="00F33853">
      <w:pPr>
        <w:ind w:firstLine="709"/>
        <w:rPr>
          <w:sz w:val="24"/>
          <w:szCs w:val="24"/>
          <w:lang w:eastAsia="en-US"/>
        </w:rPr>
      </w:pPr>
      <w:r w:rsidRPr="00C324AA">
        <w:rPr>
          <w:rFonts w:eastAsia="Times New Roman"/>
          <w:sz w:val="24"/>
          <w:szCs w:val="24"/>
        </w:rPr>
        <w:t xml:space="preserve"> </w:t>
      </w:r>
      <w:r w:rsidRPr="00C324AA">
        <w:rPr>
          <w:rFonts w:eastAsia="Times New Roman"/>
          <w:b/>
          <w:i/>
          <w:sz w:val="24"/>
          <w:szCs w:val="24"/>
        </w:rPr>
        <w:t>(Вариант 2 применяется в случае, когда Имуществ</w:t>
      </w:r>
      <w:r>
        <w:rPr>
          <w:rFonts w:eastAsia="Times New Roman"/>
          <w:b/>
          <w:i/>
          <w:sz w:val="24"/>
          <w:szCs w:val="24"/>
        </w:rPr>
        <w:t>о</w:t>
      </w:r>
      <w:r w:rsidRPr="00C324AA">
        <w:rPr>
          <w:rFonts w:eastAsia="Times New Roman"/>
          <w:b/>
          <w:i/>
          <w:sz w:val="24"/>
          <w:szCs w:val="24"/>
        </w:rPr>
        <w:t xml:space="preserve"> к моменту заключения настоящего договора находится во владении Покупателя на основании договора аренды/</w:t>
      </w:r>
      <w:r>
        <w:rPr>
          <w:rFonts w:eastAsia="Times New Roman"/>
          <w:b/>
          <w:i/>
          <w:sz w:val="24"/>
          <w:szCs w:val="24"/>
        </w:rPr>
        <w:t>найма/</w:t>
      </w:r>
      <w:r w:rsidRPr="00C324AA">
        <w:rPr>
          <w:rFonts w:eastAsia="Times New Roman"/>
          <w:b/>
          <w:i/>
          <w:sz w:val="24"/>
          <w:szCs w:val="24"/>
        </w:rPr>
        <w:t>безвозмездного пользования)</w:t>
      </w:r>
    </w:p>
    <w:p w:rsidR="00F33853" w:rsidRPr="000B35A2" w:rsidRDefault="00F33853" w:rsidP="00530F01">
      <w:pPr>
        <w:numPr>
          <w:ilvl w:val="0"/>
          <w:numId w:val="37"/>
        </w:numPr>
        <w:tabs>
          <w:tab w:val="left" w:pos="1276"/>
        </w:tabs>
        <w:ind w:left="0" w:firstLine="709"/>
        <w:contextualSpacing/>
        <w:rPr>
          <w:sz w:val="24"/>
          <w:szCs w:val="24"/>
          <w:lang w:eastAsia="en-US"/>
        </w:rPr>
      </w:pPr>
      <w:r w:rsidRPr="000B35A2">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F33853" w:rsidRPr="00C324AA" w:rsidRDefault="00F33853" w:rsidP="00530F01">
      <w:pPr>
        <w:numPr>
          <w:ilvl w:val="0"/>
          <w:numId w:val="37"/>
        </w:numPr>
        <w:tabs>
          <w:tab w:val="left" w:pos="1276"/>
        </w:tabs>
        <w:ind w:left="0" w:firstLine="709"/>
        <w:contextualSpacing/>
        <w:rPr>
          <w:sz w:val="24"/>
          <w:szCs w:val="24"/>
          <w:lang w:eastAsia="en-US"/>
        </w:rPr>
      </w:pPr>
      <w:r w:rsidRPr="00C324AA">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F33853" w:rsidRPr="00C324AA" w:rsidRDefault="00F33853" w:rsidP="00F33853">
      <w:pPr>
        <w:ind w:firstLine="709"/>
        <w:rPr>
          <w:sz w:val="24"/>
          <w:szCs w:val="24"/>
          <w:lang w:eastAsia="en-US"/>
        </w:rPr>
      </w:pPr>
      <w:r w:rsidRPr="00C324AA">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C324AA">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w:t>
      </w:r>
      <w:r>
        <w:rPr>
          <w:rFonts w:eastAsia="Times New Roman"/>
          <w:b/>
          <w:i/>
          <w:sz w:val="24"/>
          <w:szCs w:val="24"/>
        </w:rPr>
        <w:t>найма/</w:t>
      </w:r>
      <w:r w:rsidRPr="00C324AA">
        <w:rPr>
          <w:rFonts w:eastAsia="Times New Roman"/>
          <w:b/>
          <w:i/>
          <w:sz w:val="24"/>
          <w:szCs w:val="24"/>
        </w:rPr>
        <w:t>безвозмездного пользования)</w:t>
      </w:r>
    </w:p>
    <w:p w:rsidR="00F33853" w:rsidRPr="00C324AA" w:rsidRDefault="00F33853" w:rsidP="00530F01">
      <w:pPr>
        <w:numPr>
          <w:ilvl w:val="0"/>
          <w:numId w:val="37"/>
        </w:numPr>
        <w:tabs>
          <w:tab w:val="left" w:pos="1276"/>
        </w:tabs>
        <w:ind w:left="0" w:firstLine="709"/>
        <w:contextualSpacing/>
        <w:rPr>
          <w:sz w:val="24"/>
          <w:szCs w:val="24"/>
          <w:lang w:eastAsia="en-US"/>
        </w:rPr>
      </w:pPr>
      <w:r w:rsidRPr="00C324AA">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накладную по форме М-15, согласованным Сторонами в Приложениях № </w:t>
      </w:r>
      <w:r>
        <w:rPr>
          <w:rFonts w:eastAsia="Times New Roman"/>
          <w:sz w:val="24"/>
          <w:szCs w:val="24"/>
        </w:rPr>
        <w:t>3</w:t>
      </w:r>
      <w:r w:rsidRPr="00C324AA">
        <w:rPr>
          <w:rFonts w:eastAsia="Times New Roman"/>
          <w:sz w:val="24"/>
          <w:szCs w:val="24"/>
        </w:rPr>
        <w:t>, № </w:t>
      </w:r>
      <w:r>
        <w:rPr>
          <w:rFonts w:eastAsia="Times New Roman"/>
          <w:sz w:val="24"/>
          <w:szCs w:val="24"/>
        </w:rPr>
        <w:t>4</w:t>
      </w:r>
      <w:r w:rsidRPr="00C324AA">
        <w:rPr>
          <w:rFonts w:eastAsia="Times New Roman"/>
          <w:sz w:val="24"/>
          <w:szCs w:val="24"/>
        </w:rPr>
        <w:t xml:space="preserve"> к настоящему Договору. </w:t>
      </w:r>
      <w:r w:rsidRPr="00C324AA">
        <w:rPr>
          <w:rFonts w:eastAsia="Times New Roman"/>
          <w:b/>
          <w:i/>
          <w:sz w:val="24"/>
          <w:szCs w:val="24"/>
        </w:rPr>
        <w:t>(выбрать нужное)</w:t>
      </w:r>
    </w:p>
    <w:p w:rsidR="00F33853" w:rsidRPr="00C324AA" w:rsidRDefault="00F33853" w:rsidP="00F33853">
      <w:pPr>
        <w:rPr>
          <w:rFonts w:eastAsia="Times New Roman"/>
          <w:sz w:val="24"/>
          <w:szCs w:val="24"/>
        </w:rPr>
      </w:pPr>
    </w:p>
    <w:p w:rsidR="00F33853" w:rsidRPr="00C324AA" w:rsidRDefault="00F33853" w:rsidP="00F33853">
      <w:pPr>
        <w:numPr>
          <w:ilvl w:val="0"/>
          <w:numId w:val="31"/>
        </w:numPr>
        <w:tabs>
          <w:tab w:val="left" w:pos="284"/>
        </w:tabs>
        <w:ind w:left="0"/>
        <w:contextualSpacing/>
        <w:jc w:val="center"/>
        <w:rPr>
          <w:rFonts w:eastAsia="Times New Roman"/>
          <w:sz w:val="24"/>
          <w:szCs w:val="24"/>
        </w:rPr>
      </w:pPr>
      <w:r w:rsidRPr="00C324AA">
        <w:rPr>
          <w:rFonts w:eastAsia="Times New Roman"/>
          <w:sz w:val="24"/>
          <w:szCs w:val="24"/>
        </w:rPr>
        <w:t>Заверения и гарантии</w:t>
      </w:r>
    </w:p>
    <w:p w:rsidR="00F33853" w:rsidRPr="00C324AA" w:rsidRDefault="00F33853" w:rsidP="00F33853">
      <w:pPr>
        <w:tabs>
          <w:tab w:val="left" w:pos="1276"/>
        </w:tabs>
        <w:rPr>
          <w:sz w:val="24"/>
          <w:szCs w:val="24"/>
          <w:lang w:eastAsia="en-US"/>
        </w:rPr>
      </w:pPr>
    </w:p>
    <w:p w:rsidR="00F33853" w:rsidRPr="00C324AA" w:rsidRDefault="00F33853" w:rsidP="00530F01">
      <w:pPr>
        <w:numPr>
          <w:ilvl w:val="0"/>
          <w:numId w:val="44"/>
        </w:numPr>
        <w:tabs>
          <w:tab w:val="left" w:pos="1276"/>
        </w:tabs>
        <w:ind w:left="0" w:firstLine="709"/>
        <w:contextualSpacing/>
        <w:rPr>
          <w:sz w:val="24"/>
          <w:szCs w:val="24"/>
          <w:lang w:eastAsia="en-US"/>
        </w:rPr>
      </w:pPr>
      <w:r w:rsidRPr="00C324AA">
        <w:rPr>
          <w:rFonts w:eastAsia="Times New Roman"/>
          <w:sz w:val="24"/>
          <w:szCs w:val="24"/>
        </w:rPr>
        <w:t>Продавец заверяет и гарантирует Покупателю, что на дату заключения Договора:</w:t>
      </w:r>
    </w:p>
    <w:p w:rsidR="00F33853" w:rsidRPr="00C324AA" w:rsidRDefault="00F33853" w:rsidP="00530F01">
      <w:pPr>
        <w:numPr>
          <w:ilvl w:val="0"/>
          <w:numId w:val="45"/>
        </w:numPr>
        <w:tabs>
          <w:tab w:val="left" w:pos="1418"/>
        </w:tabs>
        <w:ind w:left="0" w:firstLine="709"/>
        <w:contextualSpacing/>
        <w:rPr>
          <w:sz w:val="24"/>
          <w:szCs w:val="24"/>
          <w:lang w:eastAsia="en-US"/>
        </w:rPr>
      </w:pPr>
      <w:r w:rsidRPr="00C324AA">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F33853" w:rsidRPr="00C324AA" w:rsidRDefault="00F33853" w:rsidP="00530F01">
      <w:pPr>
        <w:numPr>
          <w:ilvl w:val="0"/>
          <w:numId w:val="45"/>
        </w:numPr>
        <w:tabs>
          <w:tab w:val="left" w:pos="1418"/>
        </w:tabs>
        <w:ind w:left="0" w:firstLine="709"/>
        <w:contextualSpacing/>
        <w:rPr>
          <w:sz w:val="24"/>
          <w:szCs w:val="24"/>
          <w:lang w:eastAsia="en-US"/>
        </w:rPr>
      </w:pPr>
      <w:r w:rsidRPr="00C324AA">
        <w:rPr>
          <w:rFonts w:eastAsia="Times New Roman"/>
          <w:iCs/>
          <w:sz w:val="24"/>
          <w:szCs w:val="24"/>
          <w:shd w:val="clear" w:color="auto" w:fill="FFFFFF"/>
        </w:rPr>
        <w:t>Вариант 1: Имущество на дату заключения настоящего Договора свободно от каких-либо обременений, залогов, прав или требований третьих лиц. Имущество не сдано в аренду третьим лицам, не состоит в споре, под запретом или под арестом.</w:t>
      </w:r>
    </w:p>
    <w:p w:rsidR="00F33853" w:rsidRPr="00C324AA" w:rsidRDefault="00F33853" w:rsidP="00F33853">
      <w:pPr>
        <w:ind w:firstLine="709"/>
        <w:rPr>
          <w:rFonts w:eastAsia="Times New Roman"/>
          <w:iCs/>
          <w:sz w:val="24"/>
          <w:szCs w:val="24"/>
          <w:shd w:val="clear" w:color="auto" w:fill="FFFFFF"/>
        </w:rPr>
      </w:pPr>
      <w:r w:rsidRPr="00C324AA">
        <w:rPr>
          <w:rFonts w:eastAsia="Times New Roman"/>
          <w:iCs/>
          <w:sz w:val="24"/>
          <w:szCs w:val="24"/>
          <w:shd w:val="clear" w:color="auto" w:fill="FFFFFF"/>
        </w:rPr>
        <w:t>Вариант 2: 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F33853" w:rsidRPr="00C324AA" w:rsidRDefault="00F33853" w:rsidP="00F33853">
      <w:pPr>
        <w:ind w:firstLine="709"/>
        <w:rPr>
          <w:sz w:val="24"/>
          <w:szCs w:val="24"/>
          <w:lang w:eastAsia="en-US"/>
        </w:rPr>
      </w:pPr>
      <w:r w:rsidRPr="00C324AA">
        <w:rPr>
          <w:rFonts w:eastAsia="Times New Roman"/>
          <w:iCs/>
          <w:sz w:val="24"/>
          <w:szCs w:val="24"/>
          <w:shd w:val="clear" w:color="auto" w:fill="FFFFFF"/>
        </w:rPr>
        <w:t>В отношении ___________существуют обременения в виде аренды/</w:t>
      </w:r>
      <w:r>
        <w:rPr>
          <w:rFonts w:eastAsia="Times New Roman"/>
          <w:iCs/>
          <w:sz w:val="24"/>
          <w:szCs w:val="24"/>
          <w:shd w:val="clear" w:color="auto" w:fill="FFFFFF"/>
        </w:rPr>
        <w:t>найма/</w:t>
      </w:r>
      <w:r w:rsidRPr="00C324AA">
        <w:rPr>
          <w:rFonts w:eastAsia="Times New Roman"/>
          <w:iCs/>
          <w:sz w:val="24"/>
          <w:szCs w:val="24"/>
          <w:shd w:val="clear" w:color="auto" w:fill="FFFFFF"/>
        </w:rPr>
        <w:t xml:space="preserve">безвозмездного пользования по договору ___________  № ______________ от _____________, заключенному на______________ срок с__________________. </w:t>
      </w:r>
      <w:r w:rsidRPr="00C324AA">
        <w:rPr>
          <w:rFonts w:eastAsia="Times New Roman"/>
          <w:b/>
          <w:i/>
          <w:iCs/>
          <w:sz w:val="24"/>
          <w:szCs w:val="24"/>
          <w:shd w:val="clear" w:color="auto" w:fill="FFFFFF"/>
        </w:rPr>
        <w:t>(Вариант 2 применяется при наличии обременения)</w:t>
      </w:r>
    </w:p>
    <w:p w:rsidR="00F33853" w:rsidRPr="00C324AA" w:rsidRDefault="00F33853" w:rsidP="00530F01">
      <w:pPr>
        <w:numPr>
          <w:ilvl w:val="0"/>
          <w:numId w:val="44"/>
        </w:numPr>
        <w:tabs>
          <w:tab w:val="left" w:pos="1276"/>
        </w:tabs>
        <w:ind w:left="0" w:firstLine="709"/>
        <w:contextualSpacing/>
        <w:rPr>
          <w:sz w:val="24"/>
          <w:szCs w:val="24"/>
          <w:lang w:eastAsia="en-US"/>
        </w:rPr>
      </w:pPr>
      <w:r w:rsidRPr="00C324AA">
        <w:rPr>
          <w:rFonts w:eastAsia="Times New Roman"/>
          <w:sz w:val="24"/>
          <w:szCs w:val="24"/>
        </w:rPr>
        <w:t xml:space="preserve">Покупатель заверяет Продавца и гарантирует ему, что </w:t>
      </w:r>
      <w:r w:rsidRPr="00C324AA">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F33853" w:rsidRPr="00C324AA" w:rsidRDefault="00F33853" w:rsidP="00530F01">
      <w:pPr>
        <w:numPr>
          <w:ilvl w:val="0"/>
          <w:numId w:val="46"/>
        </w:numPr>
        <w:tabs>
          <w:tab w:val="left" w:pos="1418"/>
        </w:tabs>
        <w:ind w:left="0" w:firstLine="709"/>
        <w:contextualSpacing/>
        <w:rPr>
          <w:rFonts w:eastAsia="Times New Roman"/>
          <w:bCs/>
          <w:sz w:val="24"/>
          <w:szCs w:val="24"/>
        </w:rPr>
      </w:pPr>
      <w:r w:rsidRPr="00C324AA">
        <w:rPr>
          <w:rFonts w:eastAsia="Times New Roman"/>
          <w:bCs/>
          <w:sz w:val="24"/>
          <w:szCs w:val="24"/>
        </w:rPr>
        <w:lastRenderedPageBreak/>
        <w:t>Покупатель является юридическим лицом, зарегистрированным в установленном порядке в соответствии с законодательством Российской Федерации (для российских юридических лиц).</w:t>
      </w:r>
    </w:p>
    <w:p w:rsidR="00F33853" w:rsidRPr="00C324AA" w:rsidRDefault="00F33853" w:rsidP="00530F01">
      <w:pPr>
        <w:numPr>
          <w:ilvl w:val="0"/>
          <w:numId w:val="46"/>
        </w:numPr>
        <w:tabs>
          <w:tab w:val="left" w:pos="1418"/>
        </w:tabs>
        <w:ind w:left="0" w:firstLine="709"/>
        <w:contextualSpacing/>
        <w:rPr>
          <w:rFonts w:eastAsia="Times New Roman"/>
          <w:bCs/>
          <w:sz w:val="24"/>
          <w:szCs w:val="24"/>
        </w:rPr>
      </w:pPr>
      <w:r w:rsidRPr="00C324AA">
        <w:rPr>
          <w:rFonts w:eastAsia="Times New Roman"/>
          <w:bCs/>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необходимые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F33853" w:rsidRPr="00C324AA" w:rsidRDefault="00F33853" w:rsidP="00530F01">
      <w:pPr>
        <w:numPr>
          <w:ilvl w:val="0"/>
          <w:numId w:val="46"/>
        </w:numPr>
        <w:tabs>
          <w:tab w:val="left" w:pos="1418"/>
        </w:tabs>
        <w:ind w:left="0" w:firstLine="709"/>
        <w:contextualSpacing/>
        <w:rPr>
          <w:rFonts w:eastAsia="Times New Roman"/>
          <w:bCs/>
          <w:sz w:val="24"/>
          <w:szCs w:val="24"/>
        </w:rPr>
      </w:pPr>
      <w:r w:rsidRPr="00C324AA">
        <w:rPr>
          <w:rFonts w:eastAsia="Times New Roman"/>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F33853" w:rsidRPr="00C324AA" w:rsidRDefault="00F33853" w:rsidP="00530F01">
      <w:pPr>
        <w:numPr>
          <w:ilvl w:val="0"/>
          <w:numId w:val="46"/>
        </w:numPr>
        <w:tabs>
          <w:tab w:val="left" w:pos="1418"/>
        </w:tabs>
        <w:ind w:left="0" w:firstLine="709"/>
        <w:contextualSpacing/>
        <w:rPr>
          <w:rFonts w:eastAsia="Times New Roman"/>
          <w:bCs/>
          <w:sz w:val="24"/>
          <w:szCs w:val="24"/>
        </w:rPr>
      </w:pPr>
      <w:r w:rsidRPr="00C324AA">
        <w:rPr>
          <w:rFonts w:eastAsia="Times New Roman"/>
          <w:bCs/>
          <w:sz w:val="24"/>
          <w:szCs w:val="24"/>
        </w:rPr>
        <w:t>В отношении Покупателя отсутствует решение арбитражного суда о признании его несостоятельным (банкротом) и об открытии в отношении Покупателя конкурсного производства.</w:t>
      </w:r>
    </w:p>
    <w:p w:rsidR="00F33853" w:rsidRPr="00C324AA" w:rsidRDefault="00F33853" w:rsidP="00530F01">
      <w:pPr>
        <w:numPr>
          <w:ilvl w:val="0"/>
          <w:numId w:val="46"/>
        </w:numPr>
        <w:tabs>
          <w:tab w:val="left" w:pos="1418"/>
        </w:tabs>
        <w:ind w:left="0" w:firstLine="709"/>
        <w:contextualSpacing/>
        <w:rPr>
          <w:sz w:val="24"/>
          <w:szCs w:val="24"/>
          <w:lang w:eastAsia="en-US"/>
        </w:rPr>
      </w:pPr>
      <w:r w:rsidRPr="00C324AA">
        <w:rPr>
          <w:rFonts w:eastAsia="Times New Roman"/>
          <w:bCs/>
          <w:sz w:val="24"/>
          <w:szCs w:val="24"/>
        </w:rPr>
        <w:t>Покупатель соблюдает установленные требования законодательства о защите конкуренции (в т. ч. отказывается от заключения ограничивающих конкуренцию соглашений и пр.)</w:t>
      </w:r>
    </w:p>
    <w:p w:rsidR="00F33853" w:rsidRPr="00C324AA" w:rsidRDefault="00F33853" w:rsidP="00530F01">
      <w:pPr>
        <w:numPr>
          <w:ilvl w:val="0"/>
          <w:numId w:val="44"/>
        </w:numPr>
        <w:tabs>
          <w:tab w:val="left" w:pos="1276"/>
        </w:tabs>
        <w:ind w:left="0" w:firstLine="709"/>
        <w:contextualSpacing/>
        <w:rPr>
          <w:sz w:val="24"/>
          <w:szCs w:val="24"/>
          <w:lang w:eastAsia="en-US"/>
        </w:rPr>
      </w:pPr>
      <w:r w:rsidRPr="00C324AA">
        <w:rPr>
          <w:rFonts w:eastAsia="Times New Roman"/>
          <w:bCs/>
          <w:sz w:val="24"/>
          <w:szCs w:val="24"/>
        </w:rPr>
        <w:t>Каждая Сторона гарантирует другой Стороне, что:</w:t>
      </w:r>
    </w:p>
    <w:p w:rsidR="00F33853" w:rsidRPr="00C324AA" w:rsidRDefault="00F33853" w:rsidP="00F33853">
      <w:pPr>
        <w:ind w:firstLine="709"/>
        <w:rPr>
          <w:rFonts w:eastAsia="Times New Roman"/>
          <w:bCs/>
          <w:sz w:val="24"/>
          <w:szCs w:val="24"/>
        </w:rPr>
      </w:pPr>
      <w:r w:rsidRPr="00C324AA">
        <w:rPr>
          <w:rFonts w:eastAsia="Times New Roman"/>
          <w:bCs/>
          <w:sz w:val="24"/>
          <w:szCs w:val="24"/>
        </w:rPr>
        <w:t>Договор подписан должным образом уполномоченными на то представителями Сторон;</w:t>
      </w:r>
    </w:p>
    <w:p w:rsidR="00F33853" w:rsidRPr="00C324AA" w:rsidRDefault="00F33853" w:rsidP="00F33853">
      <w:pPr>
        <w:ind w:firstLine="709"/>
        <w:rPr>
          <w:rFonts w:eastAsia="Times New Roman"/>
          <w:sz w:val="24"/>
          <w:szCs w:val="24"/>
        </w:rPr>
      </w:pPr>
      <w:r w:rsidRPr="00C324AA">
        <w:rPr>
          <w:rFonts w:eastAsia="Times New Roman"/>
          <w:bCs/>
          <w:sz w:val="24"/>
          <w:szCs w:val="24"/>
        </w:rPr>
        <w:t>Сторона вправе заключать и исполнять Договор;</w:t>
      </w:r>
    </w:p>
    <w:p w:rsidR="00F33853" w:rsidRPr="00C324AA" w:rsidRDefault="00F33853" w:rsidP="00F33853">
      <w:pPr>
        <w:ind w:firstLine="709"/>
        <w:rPr>
          <w:rFonts w:eastAsia="Times New Roman"/>
          <w:bCs/>
          <w:sz w:val="24"/>
          <w:szCs w:val="24"/>
        </w:rPr>
      </w:pPr>
      <w:r w:rsidRPr="00C324AA">
        <w:rPr>
          <w:rFonts w:eastAsia="Times New Roman"/>
          <w:bCs/>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F33853" w:rsidRPr="00C324AA" w:rsidRDefault="00F33853" w:rsidP="00F33853">
      <w:pPr>
        <w:ind w:firstLine="709"/>
        <w:rPr>
          <w:rFonts w:eastAsia="Times New Roman"/>
          <w:sz w:val="24"/>
          <w:szCs w:val="24"/>
        </w:rPr>
      </w:pPr>
    </w:p>
    <w:p w:rsidR="00F33853" w:rsidRPr="00C324AA" w:rsidRDefault="00F33853" w:rsidP="00F33853">
      <w:pPr>
        <w:numPr>
          <w:ilvl w:val="0"/>
          <w:numId w:val="31"/>
        </w:numPr>
        <w:tabs>
          <w:tab w:val="left" w:pos="284"/>
        </w:tabs>
        <w:ind w:left="0" w:firstLine="709"/>
        <w:contextualSpacing/>
        <w:jc w:val="center"/>
        <w:rPr>
          <w:rFonts w:eastAsia="Times New Roman"/>
          <w:sz w:val="24"/>
          <w:szCs w:val="24"/>
        </w:rPr>
      </w:pPr>
      <w:r w:rsidRPr="00C324AA">
        <w:rPr>
          <w:rFonts w:eastAsia="Times New Roman"/>
          <w:sz w:val="24"/>
          <w:szCs w:val="24"/>
        </w:rPr>
        <w:t>Дополнительные условия</w:t>
      </w:r>
    </w:p>
    <w:p w:rsidR="00F33853" w:rsidRPr="00C324AA" w:rsidRDefault="00F33853" w:rsidP="00F33853">
      <w:pPr>
        <w:ind w:firstLine="709"/>
        <w:rPr>
          <w:sz w:val="24"/>
          <w:szCs w:val="24"/>
          <w:lang w:eastAsia="en-US"/>
        </w:rPr>
      </w:pPr>
    </w:p>
    <w:p w:rsidR="00F33853" w:rsidRPr="00C324AA" w:rsidRDefault="00F33853" w:rsidP="00530F01">
      <w:pPr>
        <w:numPr>
          <w:ilvl w:val="0"/>
          <w:numId w:val="38"/>
        </w:numPr>
        <w:tabs>
          <w:tab w:val="left" w:pos="1276"/>
        </w:tabs>
        <w:ind w:left="0" w:firstLine="709"/>
        <w:contextualSpacing/>
        <w:rPr>
          <w:sz w:val="24"/>
          <w:szCs w:val="24"/>
          <w:lang w:eastAsia="en-US"/>
        </w:rPr>
      </w:pPr>
      <w:r w:rsidRPr="00C324AA">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F33853" w:rsidRPr="00C324AA" w:rsidRDefault="00F33853" w:rsidP="00530F01">
      <w:pPr>
        <w:numPr>
          <w:ilvl w:val="0"/>
          <w:numId w:val="38"/>
        </w:numPr>
        <w:tabs>
          <w:tab w:val="left" w:pos="1276"/>
        </w:tabs>
        <w:ind w:left="0" w:firstLine="709"/>
        <w:contextualSpacing/>
        <w:rPr>
          <w:sz w:val="24"/>
          <w:szCs w:val="24"/>
          <w:lang w:eastAsia="en-US"/>
        </w:rPr>
      </w:pPr>
      <w:r w:rsidRPr="00C324AA">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F33853" w:rsidRPr="00C324AA" w:rsidRDefault="00F33853" w:rsidP="00530F01">
      <w:pPr>
        <w:numPr>
          <w:ilvl w:val="0"/>
          <w:numId w:val="38"/>
        </w:numPr>
        <w:tabs>
          <w:tab w:val="left" w:pos="1276"/>
        </w:tabs>
        <w:ind w:left="0" w:firstLine="709"/>
        <w:contextualSpacing/>
        <w:rPr>
          <w:sz w:val="24"/>
          <w:szCs w:val="24"/>
          <w:lang w:eastAsia="en-US"/>
        </w:rPr>
      </w:pPr>
      <w:r w:rsidRPr="00C324AA">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C324AA">
        <w:rPr>
          <w:rFonts w:eastAsia="Times New Roman"/>
          <w:b/>
          <w:i/>
          <w:sz w:val="24"/>
          <w:szCs w:val="24"/>
        </w:rPr>
        <w:t xml:space="preserve"> (пункт включается в договор, если контрагентом является физическое лицо)</w:t>
      </w:r>
    </w:p>
    <w:p w:rsidR="00F33853" w:rsidRPr="00C324AA" w:rsidRDefault="00F33853" w:rsidP="00F33853">
      <w:pPr>
        <w:tabs>
          <w:tab w:val="left" w:pos="1276"/>
        </w:tabs>
        <w:ind w:firstLine="709"/>
        <w:rPr>
          <w:sz w:val="24"/>
          <w:szCs w:val="24"/>
          <w:lang w:eastAsia="en-US"/>
        </w:rPr>
      </w:pPr>
    </w:p>
    <w:p w:rsidR="00F33853" w:rsidRPr="00C324AA" w:rsidRDefault="00F33853" w:rsidP="00F33853">
      <w:pPr>
        <w:numPr>
          <w:ilvl w:val="0"/>
          <w:numId w:val="31"/>
        </w:numPr>
        <w:tabs>
          <w:tab w:val="left" w:pos="284"/>
        </w:tabs>
        <w:contextualSpacing/>
        <w:jc w:val="center"/>
        <w:rPr>
          <w:rFonts w:eastAsia="Times New Roman"/>
          <w:sz w:val="24"/>
          <w:szCs w:val="24"/>
        </w:rPr>
      </w:pPr>
      <w:r w:rsidRPr="00C324AA">
        <w:rPr>
          <w:rFonts w:eastAsia="Times New Roman"/>
          <w:sz w:val="24"/>
          <w:szCs w:val="24"/>
        </w:rPr>
        <w:t>Ответственность Сторон. Расторжение Договора</w:t>
      </w:r>
    </w:p>
    <w:p w:rsidR="00F33853" w:rsidRPr="00C324AA" w:rsidRDefault="00F33853" w:rsidP="00F33853">
      <w:pPr>
        <w:rPr>
          <w:sz w:val="24"/>
          <w:szCs w:val="24"/>
          <w:lang w:eastAsia="en-US"/>
        </w:rPr>
      </w:pPr>
    </w:p>
    <w:p w:rsidR="00F33853" w:rsidRPr="00C324AA" w:rsidRDefault="00F33853" w:rsidP="00530F01">
      <w:pPr>
        <w:numPr>
          <w:ilvl w:val="0"/>
          <w:numId w:val="39"/>
        </w:numPr>
        <w:tabs>
          <w:tab w:val="left" w:pos="1276"/>
        </w:tabs>
        <w:ind w:left="0" w:firstLine="709"/>
        <w:contextualSpacing/>
        <w:rPr>
          <w:sz w:val="24"/>
          <w:szCs w:val="24"/>
          <w:lang w:eastAsia="en-US"/>
        </w:rPr>
      </w:pPr>
      <w:r w:rsidRPr="00C324AA">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F33853" w:rsidRPr="00C324AA" w:rsidRDefault="00F33853" w:rsidP="00530F01">
      <w:pPr>
        <w:numPr>
          <w:ilvl w:val="0"/>
          <w:numId w:val="39"/>
        </w:numPr>
        <w:tabs>
          <w:tab w:val="left" w:pos="1276"/>
        </w:tabs>
        <w:ind w:left="0" w:firstLine="709"/>
        <w:contextualSpacing/>
        <w:rPr>
          <w:sz w:val="24"/>
          <w:szCs w:val="24"/>
          <w:lang w:eastAsia="en-US"/>
        </w:rPr>
      </w:pPr>
      <w:r w:rsidRPr="00C324AA">
        <w:rPr>
          <w:rFonts w:eastAsia="Times New Roman"/>
          <w:sz w:val="24"/>
          <w:szCs w:val="24"/>
        </w:rPr>
        <w:t>За нарушение срока оплаты Цены Имущества, установленного в пункте 3.2 Договора, Покупатель по требованию Продавца уплачивает Продавцу неустойку (пеню) в размере 0,1 %  от неоплаченной суммы за каждый день просрочки.</w:t>
      </w:r>
    </w:p>
    <w:p w:rsidR="00F33853" w:rsidRPr="00C324AA" w:rsidRDefault="00F33853" w:rsidP="00530F01">
      <w:pPr>
        <w:numPr>
          <w:ilvl w:val="0"/>
          <w:numId w:val="39"/>
        </w:numPr>
        <w:tabs>
          <w:tab w:val="left" w:pos="1276"/>
        </w:tabs>
        <w:ind w:left="0" w:firstLine="709"/>
        <w:contextualSpacing/>
        <w:rPr>
          <w:rFonts w:eastAsia="Times New Roman"/>
          <w:sz w:val="24"/>
          <w:szCs w:val="24"/>
        </w:rPr>
      </w:pPr>
      <w:r w:rsidRPr="00C324AA">
        <w:rPr>
          <w:rFonts w:eastAsia="Times New Roman"/>
          <w:sz w:val="24"/>
          <w:szCs w:val="24"/>
        </w:rPr>
        <w:lastRenderedPageBreak/>
        <w:t>Просрочка внесения денежных средств в счет оплаты Имущества в сумме и в сроки, указанные в пункте 3.2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F33853" w:rsidRPr="00C324AA" w:rsidRDefault="00F33853" w:rsidP="00F33853">
      <w:pPr>
        <w:tabs>
          <w:tab w:val="left" w:pos="1276"/>
        </w:tabs>
        <w:ind w:firstLine="709"/>
        <w:rPr>
          <w:sz w:val="24"/>
          <w:szCs w:val="24"/>
          <w:lang w:eastAsia="en-US"/>
        </w:rPr>
      </w:pPr>
      <w:r w:rsidRPr="00C324AA">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F33853" w:rsidRPr="00C324AA" w:rsidRDefault="00F33853" w:rsidP="00530F01">
      <w:pPr>
        <w:numPr>
          <w:ilvl w:val="0"/>
          <w:numId w:val="39"/>
        </w:numPr>
        <w:tabs>
          <w:tab w:val="left" w:pos="1276"/>
        </w:tabs>
        <w:ind w:left="0" w:firstLine="709"/>
        <w:contextualSpacing/>
        <w:rPr>
          <w:sz w:val="24"/>
          <w:szCs w:val="24"/>
          <w:lang w:eastAsia="en-US"/>
        </w:rPr>
      </w:pPr>
      <w:r w:rsidRPr="00C324AA">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F33853" w:rsidRPr="00C324AA" w:rsidRDefault="00F33853" w:rsidP="00530F01">
      <w:pPr>
        <w:numPr>
          <w:ilvl w:val="0"/>
          <w:numId w:val="39"/>
        </w:numPr>
        <w:tabs>
          <w:tab w:val="left" w:pos="1276"/>
        </w:tabs>
        <w:ind w:left="0" w:firstLine="709"/>
        <w:contextualSpacing/>
        <w:rPr>
          <w:sz w:val="24"/>
          <w:szCs w:val="24"/>
          <w:lang w:eastAsia="en-US"/>
        </w:rPr>
      </w:pPr>
      <w:r w:rsidRPr="00C324AA">
        <w:rPr>
          <w:rFonts w:eastAsia="Times New Roman"/>
          <w:sz w:val="24"/>
          <w:szCs w:val="24"/>
          <w:lang w:eastAsia="en-US"/>
        </w:rPr>
        <w:t>В случае несвоевременного исполнения обязательств Сторон по пункту 2.3 Договора любая из Сторон имеет право потребовать от Стороны, по вине которой произошло нарушение, уплаты неустойки (пени) в размере 1 000 (одна тысяча) руб. за каждый день нарушения обязательства.</w:t>
      </w:r>
    </w:p>
    <w:p w:rsidR="00F33853" w:rsidRPr="00C324AA" w:rsidRDefault="00F33853" w:rsidP="00530F01">
      <w:pPr>
        <w:numPr>
          <w:ilvl w:val="0"/>
          <w:numId w:val="39"/>
        </w:numPr>
        <w:tabs>
          <w:tab w:val="left" w:pos="1276"/>
        </w:tabs>
        <w:ind w:left="0" w:firstLine="709"/>
        <w:contextualSpacing/>
        <w:rPr>
          <w:sz w:val="24"/>
          <w:szCs w:val="24"/>
          <w:lang w:eastAsia="en-US"/>
        </w:rPr>
      </w:pPr>
      <w:r w:rsidRPr="00C324AA">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F33853" w:rsidRPr="00C324AA" w:rsidRDefault="00F33853" w:rsidP="00530F01">
      <w:pPr>
        <w:numPr>
          <w:ilvl w:val="0"/>
          <w:numId w:val="39"/>
        </w:numPr>
        <w:tabs>
          <w:tab w:val="left" w:pos="1276"/>
        </w:tabs>
        <w:ind w:left="0" w:firstLine="709"/>
        <w:contextualSpacing/>
        <w:rPr>
          <w:sz w:val="24"/>
          <w:szCs w:val="24"/>
          <w:lang w:eastAsia="en-US"/>
        </w:rPr>
      </w:pPr>
      <w:r w:rsidRPr="00C324AA">
        <w:rPr>
          <w:rFonts w:eastAsia="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F33853" w:rsidRPr="00C324AA" w:rsidRDefault="00F33853" w:rsidP="00530F01">
      <w:pPr>
        <w:numPr>
          <w:ilvl w:val="0"/>
          <w:numId w:val="39"/>
        </w:numPr>
        <w:tabs>
          <w:tab w:val="left" w:pos="1276"/>
        </w:tabs>
        <w:ind w:left="0" w:firstLine="709"/>
        <w:contextualSpacing/>
        <w:rPr>
          <w:sz w:val="24"/>
          <w:szCs w:val="24"/>
          <w:lang w:eastAsia="en-US"/>
        </w:rPr>
      </w:pPr>
      <w:r w:rsidRPr="00C324AA">
        <w:rPr>
          <w:rFonts w:eastAsia="Times New Roman"/>
          <w:spacing w:val="-3"/>
          <w:sz w:val="24"/>
          <w:szCs w:val="24"/>
        </w:rPr>
        <w:t>При выявлении нарушения заверения Покупателя о соблюдении установленных требований законодательства о защите конкуренции, в том числе отказа от заключения ограничивающих конкуренцию соглашений и пр., установленных вступившим в силу судебным актом или решением иного уполномоченного государственного органа, Продавец вправе отказаться от заключения договора (расторгнуть договор), а также  потребовать у Покупателя возмещения убытков.</w:t>
      </w:r>
    </w:p>
    <w:p w:rsidR="00F33853" w:rsidRPr="00C324AA" w:rsidRDefault="00F33853" w:rsidP="00F33853">
      <w:pPr>
        <w:tabs>
          <w:tab w:val="left" w:pos="1276"/>
        </w:tabs>
        <w:rPr>
          <w:sz w:val="24"/>
          <w:szCs w:val="24"/>
          <w:lang w:eastAsia="en-US"/>
        </w:rPr>
      </w:pPr>
    </w:p>
    <w:p w:rsidR="00F33853" w:rsidRPr="00C324AA" w:rsidRDefault="00F33853" w:rsidP="00F33853">
      <w:pPr>
        <w:numPr>
          <w:ilvl w:val="0"/>
          <w:numId w:val="31"/>
        </w:numPr>
        <w:tabs>
          <w:tab w:val="left" w:pos="284"/>
        </w:tabs>
        <w:contextualSpacing/>
        <w:jc w:val="center"/>
        <w:rPr>
          <w:rFonts w:eastAsia="Times New Roman"/>
          <w:sz w:val="24"/>
          <w:szCs w:val="24"/>
        </w:rPr>
      </w:pPr>
      <w:r w:rsidRPr="00C324AA">
        <w:rPr>
          <w:rFonts w:eastAsia="Times New Roman"/>
          <w:sz w:val="24"/>
          <w:szCs w:val="24"/>
        </w:rPr>
        <w:t>Порядок разрешения споров</w:t>
      </w:r>
    </w:p>
    <w:p w:rsidR="00F33853" w:rsidRPr="00C324AA" w:rsidRDefault="00F33853" w:rsidP="00F33853">
      <w:pPr>
        <w:contextualSpacing/>
        <w:rPr>
          <w:rFonts w:eastAsia="Times New Roman"/>
          <w:sz w:val="24"/>
          <w:szCs w:val="24"/>
        </w:rPr>
      </w:pPr>
    </w:p>
    <w:p w:rsidR="00F33853" w:rsidRPr="00C324AA" w:rsidRDefault="00F33853" w:rsidP="00530F01">
      <w:pPr>
        <w:numPr>
          <w:ilvl w:val="0"/>
          <w:numId w:val="40"/>
        </w:numPr>
        <w:tabs>
          <w:tab w:val="left" w:pos="1276"/>
        </w:tabs>
        <w:ind w:left="0" w:firstLine="709"/>
        <w:contextualSpacing/>
        <w:rPr>
          <w:sz w:val="24"/>
          <w:szCs w:val="24"/>
          <w:lang w:eastAsia="en-US"/>
        </w:rPr>
      </w:pPr>
      <w:r w:rsidRPr="00C324AA">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w:t>
      </w:r>
      <w:r w:rsidRPr="00C324AA">
        <w:rPr>
          <w:rFonts w:eastAsia="Times New Roman"/>
          <w:b/>
          <w:i/>
          <w:sz w:val="24"/>
          <w:szCs w:val="24"/>
        </w:rPr>
        <w:t>является окончательным. (Вариант 1 применяется в случае, если Сторонами по Договору являются организации Госкорпорации «Росатом», подведомственные Госкорпорации «Росатом» предприятие или учреждение или аффилированное лицо АО «Атомэнергопром»)</w:t>
      </w:r>
    </w:p>
    <w:p w:rsidR="00F33853" w:rsidRPr="00C324AA" w:rsidRDefault="00F33853" w:rsidP="00F33853">
      <w:pPr>
        <w:tabs>
          <w:tab w:val="left" w:pos="1276"/>
        </w:tabs>
        <w:ind w:firstLine="709"/>
        <w:rPr>
          <w:rFonts w:eastAsia="Times New Roman"/>
          <w:b/>
          <w:i/>
          <w:sz w:val="24"/>
          <w:szCs w:val="24"/>
        </w:rPr>
      </w:pPr>
      <w:r w:rsidRPr="00C324AA">
        <w:rPr>
          <w:rFonts w:eastAsia="Times New Roman"/>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C324AA">
        <w:rPr>
          <w:rFonts w:eastAsia="Times New Roman"/>
          <w:b/>
          <w:i/>
          <w:sz w:val="24"/>
          <w:szCs w:val="24"/>
        </w:rPr>
        <w:t>(далее выбрать нужное)</w:t>
      </w:r>
      <w:r w:rsidRPr="00C324AA">
        <w:rPr>
          <w:rFonts w:eastAsia="Times New Roman"/>
          <w:sz w:val="24"/>
          <w:szCs w:val="24"/>
        </w:rPr>
        <w:t xml:space="preserve"> арбитражном суде </w:t>
      </w:r>
      <w:r w:rsidRPr="00C324AA">
        <w:rPr>
          <w:rFonts w:eastAsia="Times New Roman"/>
          <w:b/>
          <w:i/>
          <w:sz w:val="24"/>
          <w:szCs w:val="24"/>
        </w:rPr>
        <w:t>либо</w:t>
      </w:r>
      <w:r w:rsidRPr="00C324AA">
        <w:rPr>
          <w:rFonts w:eastAsia="Times New Roman"/>
          <w:sz w:val="24"/>
          <w:szCs w:val="24"/>
        </w:rPr>
        <w:t xml:space="preserve"> суде по месту нахождения Продавца. </w:t>
      </w:r>
      <w:r w:rsidRPr="00C324AA">
        <w:rPr>
          <w:rFonts w:eastAsia="Times New Roman"/>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F33853" w:rsidRPr="00C324AA" w:rsidRDefault="00F33853" w:rsidP="00530F01">
      <w:pPr>
        <w:numPr>
          <w:ilvl w:val="0"/>
          <w:numId w:val="40"/>
        </w:numPr>
        <w:tabs>
          <w:tab w:val="left" w:pos="1276"/>
        </w:tabs>
        <w:ind w:left="0" w:firstLine="709"/>
        <w:contextualSpacing/>
        <w:rPr>
          <w:rFonts w:eastAsia="Times New Roman"/>
          <w:sz w:val="24"/>
          <w:szCs w:val="24"/>
        </w:rPr>
      </w:pPr>
      <w:r w:rsidRPr="00C324AA">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F33853" w:rsidRPr="00C324AA" w:rsidRDefault="00F33853" w:rsidP="00F33853">
      <w:pPr>
        <w:tabs>
          <w:tab w:val="left" w:pos="1134"/>
        </w:tabs>
        <w:ind w:firstLine="709"/>
        <w:rPr>
          <w:rFonts w:eastAsia="Times New Roman"/>
          <w:sz w:val="24"/>
          <w:szCs w:val="24"/>
        </w:rPr>
      </w:pPr>
      <w:r w:rsidRPr="00C324AA">
        <w:rPr>
          <w:rFonts w:eastAsia="Times New Roman"/>
          <w:sz w:val="24"/>
          <w:szCs w:val="24"/>
        </w:rPr>
        <w:lastRenderedPageBreak/>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F33853" w:rsidRPr="00C324AA" w:rsidRDefault="00F33853" w:rsidP="00F33853">
      <w:pPr>
        <w:tabs>
          <w:tab w:val="left" w:pos="1134"/>
        </w:tabs>
        <w:ind w:firstLine="709"/>
        <w:rPr>
          <w:rFonts w:eastAsia="Times New Roman"/>
          <w:sz w:val="24"/>
          <w:szCs w:val="24"/>
        </w:rPr>
      </w:pPr>
      <w:r w:rsidRPr="00C324AA">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F33853" w:rsidRPr="00C324AA" w:rsidRDefault="00F33853" w:rsidP="00F33853">
      <w:pPr>
        <w:ind w:firstLine="709"/>
        <w:rPr>
          <w:rFonts w:eastAsia="Times New Roman"/>
          <w:sz w:val="24"/>
          <w:szCs w:val="24"/>
        </w:rPr>
      </w:pPr>
      <w:r w:rsidRPr="00C324AA">
        <w:rPr>
          <w:rFonts w:eastAsia="Times New Roman"/>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F33853" w:rsidRPr="00C324AA" w:rsidRDefault="00F33853" w:rsidP="00F33853">
      <w:pPr>
        <w:tabs>
          <w:tab w:val="left" w:pos="1276"/>
        </w:tabs>
        <w:ind w:firstLine="709"/>
        <w:rPr>
          <w:rFonts w:eastAsia="Times New Roman"/>
          <w:sz w:val="24"/>
          <w:szCs w:val="24"/>
        </w:rPr>
      </w:pPr>
    </w:p>
    <w:p w:rsidR="00F33853" w:rsidRPr="00C324AA" w:rsidRDefault="00F33853" w:rsidP="00F33853">
      <w:pPr>
        <w:numPr>
          <w:ilvl w:val="0"/>
          <w:numId w:val="31"/>
        </w:numPr>
        <w:tabs>
          <w:tab w:val="left" w:pos="284"/>
        </w:tabs>
        <w:contextualSpacing/>
        <w:jc w:val="center"/>
        <w:rPr>
          <w:rFonts w:eastAsia="Times New Roman"/>
          <w:sz w:val="24"/>
          <w:szCs w:val="24"/>
        </w:rPr>
      </w:pPr>
      <w:r w:rsidRPr="00C324AA">
        <w:rPr>
          <w:rFonts w:eastAsia="Times New Roman"/>
          <w:sz w:val="24"/>
          <w:szCs w:val="24"/>
        </w:rPr>
        <w:t>Раскрытие информации</w:t>
      </w:r>
    </w:p>
    <w:p w:rsidR="00F33853" w:rsidRPr="00C324AA" w:rsidRDefault="00F33853" w:rsidP="00F33853">
      <w:pPr>
        <w:tabs>
          <w:tab w:val="left" w:pos="1276"/>
        </w:tabs>
        <w:rPr>
          <w:sz w:val="24"/>
          <w:szCs w:val="24"/>
          <w:lang w:eastAsia="en-US"/>
        </w:rPr>
      </w:pPr>
    </w:p>
    <w:p w:rsidR="00F33853" w:rsidRPr="00C324AA" w:rsidRDefault="00F33853" w:rsidP="00530F01">
      <w:pPr>
        <w:numPr>
          <w:ilvl w:val="0"/>
          <w:numId w:val="41"/>
        </w:numPr>
        <w:tabs>
          <w:tab w:val="left" w:pos="1276"/>
        </w:tabs>
        <w:ind w:left="0" w:firstLine="709"/>
        <w:contextualSpacing/>
        <w:rPr>
          <w:sz w:val="24"/>
          <w:szCs w:val="24"/>
          <w:lang w:eastAsia="en-US"/>
        </w:rPr>
      </w:pPr>
      <w:r w:rsidRPr="00C324AA">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C324AA">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F33853" w:rsidRPr="00C324AA" w:rsidRDefault="00F33853" w:rsidP="00F33853">
      <w:pPr>
        <w:ind w:firstLine="709"/>
        <w:rPr>
          <w:sz w:val="24"/>
          <w:szCs w:val="24"/>
          <w:lang w:eastAsia="en-US"/>
        </w:rPr>
      </w:pPr>
      <w:r w:rsidRPr="00C324AA">
        <w:rPr>
          <w:rFonts w:eastAsia="Times New Roman"/>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C324AA">
        <w:rPr>
          <w:rFonts w:eastAsia="Times New Roman"/>
          <w:b/>
          <w:i/>
          <w:sz w:val="24"/>
          <w:szCs w:val="24"/>
        </w:rPr>
        <w:t>(Вариант 2 применяется в случае представления сведений по электронной почте)</w:t>
      </w:r>
    </w:p>
    <w:p w:rsidR="00F33853" w:rsidRPr="00C324AA" w:rsidRDefault="00F33853" w:rsidP="00530F01">
      <w:pPr>
        <w:numPr>
          <w:ilvl w:val="0"/>
          <w:numId w:val="41"/>
        </w:numPr>
        <w:tabs>
          <w:tab w:val="left" w:pos="1276"/>
        </w:tabs>
        <w:ind w:left="0" w:firstLine="709"/>
        <w:contextualSpacing/>
        <w:rPr>
          <w:sz w:val="24"/>
          <w:szCs w:val="24"/>
          <w:lang w:eastAsia="en-US"/>
        </w:rPr>
      </w:pPr>
      <w:r w:rsidRPr="00C324AA">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F33853" w:rsidRPr="00C324AA" w:rsidRDefault="00F33853" w:rsidP="00530F01">
      <w:pPr>
        <w:numPr>
          <w:ilvl w:val="0"/>
          <w:numId w:val="41"/>
        </w:numPr>
        <w:tabs>
          <w:tab w:val="left" w:pos="1276"/>
        </w:tabs>
        <w:ind w:left="0" w:firstLine="709"/>
        <w:contextualSpacing/>
        <w:rPr>
          <w:sz w:val="24"/>
          <w:szCs w:val="24"/>
          <w:lang w:eastAsia="en-US"/>
        </w:rPr>
      </w:pPr>
      <w:r w:rsidRPr="00C324AA">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F33853" w:rsidRPr="00C324AA" w:rsidRDefault="00F33853" w:rsidP="00530F01">
      <w:pPr>
        <w:numPr>
          <w:ilvl w:val="0"/>
          <w:numId w:val="41"/>
        </w:numPr>
        <w:tabs>
          <w:tab w:val="left" w:pos="1276"/>
        </w:tabs>
        <w:ind w:left="0" w:firstLine="709"/>
        <w:contextualSpacing/>
        <w:rPr>
          <w:sz w:val="24"/>
          <w:szCs w:val="24"/>
          <w:lang w:eastAsia="en-US"/>
        </w:rPr>
      </w:pPr>
      <w:r w:rsidRPr="00C324AA">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F33853" w:rsidRPr="00C324AA" w:rsidRDefault="00F33853" w:rsidP="00530F01">
      <w:pPr>
        <w:numPr>
          <w:ilvl w:val="0"/>
          <w:numId w:val="41"/>
        </w:numPr>
        <w:tabs>
          <w:tab w:val="left" w:pos="1276"/>
        </w:tabs>
        <w:ind w:left="0" w:firstLine="709"/>
        <w:contextualSpacing/>
        <w:rPr>
          <w:sz w:val="24"/>
          <w:szCs w:val="24"/>
          <w:lang w:eastAsia="en-US"/>
        </w:rPr>
      </w:pPr>
      <w:r w:rsidRPr="00C324AA">
        <w:rPr>
          <w:rFonts w:eastAsia="Times New Roman"/>
          <w:sz w:val="24"/>
          <w:szCs w:val="24"/>
        </w:rPr>
        <w:t xml:space="preserve">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w:t>
      </w:r>
      <w:r w:rsidRPr="00C324AA">
        <w:rPr>
          <w:rFonts w:eastAsia="Times New Roman"/>
          <w:sz w:val="24"/>
          <w:szCs w:val="24"/>
        </w:rPr>
        <w:lastRenderedPageBreak/>
        <w:t>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F33853" w:rsidRPr="00C324AA" w:rsidRDefault="00F33853" w:rsidP="00F33853">
      <w:pPr>
        <w:tabs>
          <w:tab w:val="left" w:pos="1276"/>
        </w:tabs>
        <w:ind w:firstLine="709"/>
        <w:rPr>
          <w:rFonts w:eastAsia="Times New Roman"/>
          <w:b/>
          <w:i/>
          <w:sz w:val="24"/>
          <w:szCs w:val="24"/>
        </w:rPr>
      </w:pPr>
      <w:r w:rsidRPr="00C324AA">
        <w:rPr>
          <w:rFonts w:eastAsia="Times New Roman"/>
          <w:b/>
          <w:i/>
          <w:sz w:val="24"/>
          <w:szCs w:val="24"/>
        </w:rPr>
        <w:t>(раздел 9 включается в договор, если контрагентом является юридическое лицо)</w:t>
      </w:r>
    </w:p>
    <w:p w:rsidR="00F33853" w:rsidRPr="00C324AA" w:rsidRDefault="00F33853" w:rsidP="00F33853">
      <w:pPr>
        <w:tabs>
          <w:tab w:val="left" w:pos="1276"/>
        </w:tabs>
        <w:rPr>
          <w:rFonts w:eastAsia="Times New Roman"/>
          <w:b/>
          <w:i/>
          <w:sz w:val="24"/>
          <w:szCs w:val="24"/>
        </w:rPr>
      </w:pPr>
    </w:p>
    <w:p w:rsidR="00F33853" w:rsidRPr="00C324AA" w:rsidRDefault="00F33853" w:rsidP="00F33853">
      <w:pPr>
        <w:numPr>
          <w:ilvl w:val="0"/>
          <w:numId w:val="31"/>
        </w:numPr>
        <w:tabs>
          <w:tab w:val="left" w:pos="426"/>
        </w:tabs>
        <w:contextualSpacing/>
        <w:jc w:val="center"/>
        <w:rPr>
          <w:rFonts w:eastAsia="Times New Roman"/>
          <w:sz w:val="24"/>
          <w:szCs w:val="24"/>
        </w:rPr>
      </w:pPr>
      <w:r w:rsidRPr="00C324AA">
        <w:rPr>
          <w:rFonts w:eastAsia="Times New Roman"/>
          <w:sz w:val="24"/>
          <w:szCs w:val="24"/>
        </w:rPr>
        <w:t>Форс-мажор</w:t>
      </w:r>
    </w:p>
    <w:p w:rsidR="00F33853" w:rsidRPr="00C324AA" w:rsidRDefault="00F33853" w:rsidP="00F33853">
      <w:pPr>
        <w:tabs>
          <w:tab w:val="left" w:pos="1276"/>
        </w:tabs>
        <w:rPr>
          <w:sz w:val="24"/>
          <w:szCs w:val="24"/>
          <w:lang w:eastAsia="en-US"/>
        </w:rPr>
      </w:pPr>
    </w:p>
    <w:p w:rsidR="00F33853" w:rsidRPr="00C324AA" w:rsidRDefault="00F33853" w:rsidP="00530F01">
      <w:pPr>
        <w:numPr>
          <w:ilvl w:val="1"/>
          <w:numId w:val="43"/>
        </w:numPr>
        <w:tabs>
          <w:tab w:val="left" w:pos="0"/>
          <w:tab w:val="left" w:pos="1276"/>
        </w:tabs>
        <w:ind w:left="0" w:firstLine="709"/>
        <w:contextualSpacing/>
        <w:rPr>
          <w:rFonts w:eastAsia="Times New Roman"/>
          <w:sz w:val="24"/>
          <w:szCs w:val="24"/>
          <w:lang w:eastAsia="en-US"/>
        </w:rPr>
      </w:pPr>
      <w:r w:rsidRPr="00C324AA">
        <w:rPr>
          <w:rFonts w:eastAsia="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w:t>
      </w:r>
      <w:r w:rsidRPr="00C324AA">
        <w:rPr>
          <w:rFonts w:eastAsia="Times New Roman"/>
          <w:sz w:val="24"/>
          <w:szCs w:val="24"/>
          <w:lang w:eastAsia="en-US"/>
        </w:rPr>
        <w:t>.</w:t>
      </w:r>
    </w:p>
    <w:p w:rsidR="00F33853" w:rsidRPr="00C324AA" w:rsidRDefault="00F33853" w:rsidP="00530F01">
      <w:pPr>
        <w:numPr>
          <w:ilvl w:val="1"/>
          <w:numId w:val="43"/>
        </w:numPr>
        <w:tabs>
          <w:tab w:val="left" w:pos="1276"/>
        </w:tabs>
        <w:ind w:left="0" w:firstLine="709"/>
        <w:contextualSpacing/>
        <w:rPr>
          <w:rFonts w:eastAsia="Times New Roman"/>
          <w:sz w:val="24"/>
          <w:szCs w:val="24"/>
          <w:lang w:eastAsia="en-US"/>
        </w:rPr>
      </w:pPr>
      <w:r w:rsidRPr="00C324AA">
        <w:rPr>
          <w:rFonts w:eastAsia="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r w:rsidRPr="00C324AA">
        <w:rPr>
          <w:rFonts w:eastAsia="Times New Roman"/>
          <w:sz w:val="24"/>
          <w:szCs w:val="24"/>
          <w:lang w:eastAsia="en-US"/>
        </w:rPr>
        <w:t>.</w:t>
      </w:r>
    </w:p>
    <w:p w:rsidR="00F33853" w:rsidRPr="00C324AA" w:rsidRDefault="00F33853" w:rsidP="00530F01">
      <w:pPr>
        <w:numPr>
          <w:ilvl w:val="1"/>
          <w:numId w:val="43"/>
        </w:numPr>
        <w:tabs>
          <w:tab w:val="left" w:pos="1276"/>
        </w:tabs>
        <w:ind w:left="0" w:firstLine="709"/>
        <w:contextualSpacing/>
        <w:rPr>
          <w:rFonts w:eastAsia="Times New Roman"/>
          <w:sz w:val="24"/>
          <w:szCs w:val="24"/>
          <w:lang w:eastAsia="en-US"/>
        </w:rPr>
      </w:pPr>
      <w:r w:rsidRPr="00C324AA">
        <w:rPr>
          <w:rFonts w:eastAsia="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r w:rsidRPr="00C324AA">
        <w:rPr>
          <w:rFonts w:eastAsia="Times New Roman"/>
          <w:sz w:val="24"/>
          <w:szCs w:val="24"/>
          <w:lang w:eastAsia="en-US"/>
        </w:rPr>
        <w:t>.</w:t>
      </w:r>
    </w:p>
    <w:p w:rsidR="00F33853" w:rsidRPr="00C324AA" w:rsidRDefault="00F33853" w:rsidP="00530F01">
      <w:pPr>
        <w:numPr>
          <w:ilvl w:val="1"/>
          <w:numId w:val="43"/>
        </w:numPr>
        <w:tabs>
          <w:tab w:val="left" w:pos="1276"/>
        </w:tabs>
        <w:ind w:left="0" w:firstLine="709"/>
        <w:contextualSpacing/>
        <w:rPr>
          <w:rFonts w:eastAsia="Times New Roman"/>
          <w:sz w:val="24"/>
          <w:szCs w:val="24"/>
          <w:lang w:eastAsia="en-US"/>
        </w:rPr>
      </w:pPr>
      <w:r w:rsidRPr="00C324AA">
        <w:rPr>
          <w:rFonts w:eastAsia="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r w:rsidRPr="00C324AA">
        <w:rPr>
          <w:rFonts w:eastAsia="Times New Roman"/>
          <w:sz w:val="24"/>
          <w:szCs w:val="24"/>
          <w:lang w:eastAsia="en-US"/>
        </w:rPr>
        <w:t>.</w:t>
      </w:r>
    </w:p>
    <w:p w:rsidR="00F33853" w:rsidRPr="00C324AA" w:rsidRDefault="00F33853" w:rsidP="00530F01">
      <w:pPr>
        <w:numPr>
          <w:ilvl w:val="1"/>
          <w:numId w:val="43"/>
        </w:numPr>
        <w:tabs>
          <w:tab w:val="left" w:pos="1276"/>
        </w:tabs>
        <w:ind w:left="0" w:firstLine="709"/>
        <w:contextualSpacing/>
        <w:rPr>
          <w:rFonts w:eastAsia="Times New Roman"/>
          <w:sz w:val="24"/>
          <w:szCs w:val="24"/>
          <w:lang w:eastAsia="en-US"/>
        </w:rPr>
      </w:pPr>
      <w:r w:rsidRPr="00C324AA">
        <w:rPr>
          <w:rFonts w:eastAsia="Times New Roman"/>
          <w:sz w:val="24"/>
          <w:szCs w:val="24"/>
          <w:lang w:eastAsia="en-US"/>
        </w:rPr>
        <w:t xml:space="preserve"> </w:t>
      </w:r>
      <w:r w:rsidRPr="00C324AA">
        <w:rPr>
          <w:rFonts w:eastAsia="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r w:rsidRPr="00C324AA">
        <w:rPr>
          <w:rFonts w:eastAsia="Times New Roman"/>
          <w:sz w:val="24"/>
          <w:szCs w:val="24"/>
          <w:lang w:eastAsia="en-US"/>
        </w:rPr>
        <w:t>.</w:t>
      </w:r>
    </w:p>
    <w:p w:rsidR="00F33853" w:rsidRPr="00C324AA" w:rsidRDefault="00F33853" w:rsidP="00530F01">
      <w:pPr>
        <w:numPr>
          <w:ilvl w:val="1"/>
          <w:numId w:val="43"/>
        </w:numPr>
        <w:tabs>
          <w:tab w:val="left" w:pos="1276"/>
        </w:tabs>
        <w:ind w:left="0" w:firstLine="709"/>
        <w:contextualSpacing/>
        <w:rPr>
          <w:rFonts w:eastAsia="Times New Roman"/>
          <w:sz w:val="24"/>
          <w:szCs w:val="24"/>
          <w:lang w:eastAsia="en-US"/>
        </w:rPr>
      </w:pPr>
      <w:r w:rsidRPr="00C324AA">
        <w:rPr>
          <w:rFonts w:eastAsia="Times New Roman"/>
          <w:sz w:val="24"/>
          <w:szCs w:val="24"/>
        </w:rPr>
        <w:t>Если подобные обстоятельства продлятся более 20 (двадцати) дней, то любая из Сторон вправе расторгнуть Договор в одностороннем порядке, известив об этом другую Сторону не менее чем за 10 (десять) дней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F33853" w:rsidRPr="00C324AA" w:rsidRDefault="00F33853" w:rsidP="00F33853">
      <w:pPr>
        <w:tabs>
          <w:tab w:val="left" w:pos="1276"/>
        </w:tabs>
        <w:rPr>
          <w:sz w:val="24"/>
          <w:szCs w:val="24"/>
          <w:lang w:eastAsia="en-US"/>
        </w:rPr>
      </w:pPr>
    </w:p>
    <w:p w:rsidR="00F33853" w:rsidRPr="00C324AA" w:rsidRDefault="00F33853" w:rsidP="00F33853">
      <w:pPr>
        <w:numPr>
          <w:ilvl w:val="0"/>
          <w:numId w:val="31"/>
        </w:numPr>
        <w:tabs>
          <w:tab w:val="left" w:pos="426"/>
        </w:tabs>
        <w:contextualSpacing/>
        <w:jc w:val="center"/>
        <w:rPr>
          <w:rFonts w:eastAsia="Times New Roman"/>
          <w:sz w:val="24"/>
          <w:szCs w:val="24"/>
        </w:rPr>
      </w:pPr>
      <w:r w:rsidRPr="00C324AA">
        <w:rPr>
          <w:rFonts w:eastAsia="Times New Roman"/>
          <w:sz w:val="24"/>
          <w:szCs w:val="24"/>
        </w:rPr>
        <w:t>Прочие положения</w:t>
      </w:r>
    </w:p>
    <w:p w:rsidR="00F33853" w:rsidRPr="00C324AA" w:rsidRDefault="00F33853" w:rsidP="00F33853">
      <w:pPr>
        <w:rPr>
          <w:sz w:val="24"/>
          <w:szCs w:val="24"/>
          <w:lang w:eastAsia="en-US"/>
        </w:rPr>
      </w:pP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 xml:space="preserve">Продавец уведомлен, что в случае нарушения условий настоящего Договора в информационную систему «Расчет рейтинга деловой репутации поставщиков», ведение которой осуществляется на официальном сайте по закупкам атомной отрасли </w:t>
      </w:r>
      <w:hyperlink r:id="rId21" w:history="1">
        <w:r w:rsidRPr="00C324AA">
          <w:rPr>
            <w:rFonts w:eastAsia="Times New Roman"/>
            <w:sz w:val="24"/>
            <w:szCs w:val="24"/>
          </w:rPr>
          <w:t>www.rdr.rosatom.ru</w:t>
        </w:r>
      </w:hyperlink>
      <w:r w:rsidRPr="00C324AA">
        <w:rPr>
          <w:rFonts w:eastAsia="Times New Roman"/>
          <w:sz w:val="24"/>
          <w:szCs w:val="24"/>
        </w:rPr>
        <w:t xml:space="preserve"> в соответствии с утвержденными Госкорпорацией «Росатом» Едиными отраслевыми методическими указаниями по оценке деловой репутации, могут быть внесены сведения и документы о таких нарушениях.</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Основанием для внесения сведений в информационную систему «Расчет рейтинга деловой репутации поставщиков» могут являться:</w:t>
      </w:r>
    </w:p>
    <w:p w:rsidR="00F33853" w:rsidRPr="00C324AA" w:rsidRDefault="00F33853" w:rsidP="00F33853">
      <w:pPr>
        <w:tabs>
          <w:tab w:val="left" w:pos="0"/>
        </w:tabs>
        <w:autoSpaceDE w:val="0"/>
        <w:autoSpaceDN w:val="0"/>
        <w:adjustRightInd w:val="0"/>
        <w:ind w:firstLine="709"/>
        <w:rPr>
          <w:rFonts w:eastAsia="Times New Roman"/>
          <w:sz w:val="24"/>
          <w:szCs w:val="24"/>
        </w:rPr>
      </w:pPr>
      <w:r w:rsidRPr="00C324AA">
        <w:rPr>
          <w:rFonts w:eastAsia="Times New Roman"/>
          <w:sz w:val="24"/>
          <w:szCs w:val="24"/>
        </w:rPr>
        <w:tab/>
        <w:t>1) выставленные Продавцом и принятые Покупателем неустойки за нарушение сроков исполнения обязательств по настоящему Договору или иных условий Договора и (или) убытки, причиненные таким нарушением;</w:t>
      </w:r>
    </w:p>
    <w:p w:rsidR="00F33853" w:rsidRPr="00C324AA" w:rsidRDefault="00F33853" w:rsidP="00F33853">
      <w:pPr>
        <w:tabs>
          <w:tab w:val="left" w:pos="0"/>
        </w:tabs>
        <w:autoSpaceDE w:val="0"/>
        <w:autoSpaceDN w:val="0"/>
        <w:adjustRightInd w:val="0"/>
        <w:ind w:firstLine="709"/>
        <w:rPr>
          <w:rFonts w:eastAsia="Times New Roman"/>
          <w:sz w:val="24"/>
          <w:szCs w:val="24"/>
        </w:rPr>
      </w:pPr>
      <w:r w:rsidRPr="00C324AA">
        <w:rPr>
          <w:rFonts w:eastAsia="Times New Roman"/>
          <w:sz w:val="24"/>
          <w:szCs w:val="24"/>
        </w:rPr>
        <w:tab/>
        <w:t>2) судебные решения (включая решения третейских судов) о выплате Покупателем  неустойки за нарушение сроков исполнения договорных обязательств или иных условий Договора и (или) возмещении убытков, причиненных указанным нарушением;</w:t>
      </w:r>
      <w:r w:rsidRPr="00C324AA">
        <w:rPr>
          <w:rFonts w:eastAsia="Times New Roman"/>
          <w:sz w:val="24"/>
          <w:szCs w:val="24"/>
        </w:rPr>
        <w:tab/>
      </w:r>
    </w:p>
    <w:p w:rsidR="00F33853" w:rsidRPr="00C324AA" w:rsidRDefault="00F33853" w:rsidP="00F33853">
      <w:pPr>
        <w:tabs>
          <w:tab w:val="left" w:pos="0"/>
        </w:tabs>
        <w:autoSpaceDE w:val="0"/>
        <w:autoSpaceDN w:val="0"/>
        <w:adjustRightInd w:val="0"/>
        <w:ind w:firstLine="709"/>
        <w:rPr>
          <w:rFonts w:eastAsia="Times New Roman"/>
          <w:sz w:val="24"/>
          <w:szCs w:val="24"/>
        </w:rPr>
      </w:pPr>
      <w:r w:rsidRPr="00C324AA">
        <w:rPr>
          <w:rFonts w:eastAsia="Times New Roman"/>
          <w:sz w:val="24"/>
          <w:szCs w:val="24"/>
        </w:rPr>
        <w:tab/>
        <w:t>3) подтвержденные судебными актами факты фальсификации Покупателем документов на этапе заключения или исполнения настоящего Договора.</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Покупатель предупрежден, что сведения, включенные в информационную систему «Расчет рейтинга деловой репутации поставщиков», могут быть использованы Покупателем при оценке его деловой репутации в последующих закупочных процедурах и (или) в процессе принятия решения о заключении договора с ним.</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lastRenderedPageBreak/>
        <w:t>Все изменения и дополнения к настоящему Договору являются его неотъемлемой частью и вступают в силу с момента подписания Сторонами.</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lang w:eastAsia="en-US"/>
        </w:rPr>
        <w:t>Противодействие коррупции</w:t>
      </w:r>
      <w:r w:rsidRPr="00C324AA">
        <w:rPr>
          <w:rFonts w:eastAsia="Times New Roman"/>
          <w:sz w:val="24"/>
          <w:szCs w:val="24"/>
        </w:rPr>
        <w:t>.</w:t>
      </w:r>
    </w:p>
    <w:p w:rsidR="00F33853" w:rsidRPr="00C324AA" w:rsidRDefault="00F33853" w:rsidP="00F33853">
      <w:pPr>
        <w:ind w:firstLine="709"/>
        <w:rPr>
          <w:rFonts w:eastAsia="Times New Roman"/>
          <w:sz w:val="24"/>
          <w:szCs w:val="24"/>
        </w:rPr>
      </w:pPr>
      <w:r w:rsidRPr="00C324AA">
        <w:rPr>
          <w:rFonts w:eastAsia="Times New Roman"/>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F33853" w:rsidRPr="00C324AA" w:rsidRDefault="00F33853" w:rsidP="00F33853">
      <w:pPr>
        <w:ind w:firstLine="709"/>
        <w:rPr>
          <w:rFonts w:eastAsia="Times New Roman"/>
          <w:sz w:val="24"/>
          <w:szCs w:val="24"/>
          <w:lang w:eastAsia="en-US"/>
        </w:rPr>
      </w:pPr>
      <w:r w:rsidRPr="00C324AA">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Договоре.</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Договор регулируется и подлежит толкованию в соответствии с законодательством Российской Федерации.</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F33853" w:rsidRPr="00C324AA" w:rsidRDefault="00F33853" w:rsidP="00530F01">
      <w:pPr>
        <w:numPr>
          <w:ilvl w:val="0"/>
          <w:numId w:val="42"/>
        </w:numPr>
        <w:tabs>
          <w:tab w:val="left" w:pos="1276"/>
        </w:tabs>
        <w:ind w:left="0" w:firstLine="709"/>
        <w:contextualSpacing/>
        <w:rPr>
          <w:sz w:val="24"/>
          <w:szCs w:val="24"/>
          <w:lang w:eastAsia="en-US"/>
        </w:rPr>
      </w:pPr>
      <w:r w:rsidRPr="00C324AA">
        <w:rPr>
          <w:rFonts w:eastAsia="Times New Roman"/>
          <w:sz w:val="24"/>
          <w:szCs w:val="24"/>
        </w:rPr>
        <w:t>Следующие Приложения являются неотъемлемой частью Договора:</w:t>
      </w:r>
    </w:p>
    <w:p w:rsidR="00F33853" w:rsidRDefault="00F33853" w:rsidP="00F33853">
      <w:pPr>
        <w:ind w:firstLine="709"/>
        <w:rPr>
          <w:rFonts w:eastAsia="Times New Roman"/>
          <w:sz w:val="24"/>
          <w:szCs w:val="24"/>
        </w:rPr>
      </w:pPr>
      <w:r w:rsidRPr="00C324AA">
        <w:rPr>
          <w:rFonts w:eastAsia="Times New Roman"/>
          <w:sz w:val="24"/>
          <w:szCs w:val="24"/>
        </w:rPr>
        <w:t>Приложение № 1 – Форма Акта приема-передачи Имущества;</w:t>
      </w:r>
    </w:p>
    <w:p w:rsidR="00F33853" w:rsidRPr="00C324AA" w:rsidRDefault="00F33853" w:rsidP="00F33853">
      <w:pPr>
        <w:ind w:firstLine="709"/>
        <w:rPr>
          <w:rFonts w:eastAsia="Times New Roman"/>
          <w:sz w:val="24"/>
          <w:szCs w:val="24"/>
        </w:rPr>
      </w:pPr>
      <w:r w:rsidRPr="00C324AA">
        <w:rPr>
          <w:rFonts w:eastAsia="Times New Roman"/>
          <w:sz w:val="24"/>
          <w:szCs w:val="24"/>
        </w:rPr>
        <w:t>Приложение № 2 –</w:t>
      </w:r>
      <w:r w:rsidRPr="00C324AA">
        <w:rPr>
          <w:rFonts w:eastAsia="Times New Roman"/>
          <w:sz w:val="24"/>
          <w:szCs w:val="24"/>
          <w:lang w:val="en-US"/>
        </w:rPr>
        <w:t> </w:t>
      </w:r>
      <w:r w:rsidRPr="00C324AA">
        <w:rPr>
          <w:rFonts w:eastAsia="Times New Roman"/>
          <w:sz w:val="24"/>
          <w:szCs w:val="24"/>
          <w:lang w:eastAsia="en-US"/>
        </w:rPr>
        <w:t>Положение</w:t>
      </w:r>
      <w:r w:rsidRPr="00C324AA">
        <w:rPr>
          <w:rFonts w:eastAsia="Times New Roman"/>
          <w:sz w:val="24"/>
          <w:szCs w:val="24"/>
        </w:rPr>
        <w:t xml:space="preserve"> о конфиденциальности и взаимном неразглашении информации;</w:t>
      </w:r>
    </w:p>
    <w:p w:rsidR="00F33853" w:rsidRPr="00C324AA" w:rsidRDefault="00F33853" w:rsidP="00F33853">
      <w:pPr>
        <w:ind w:firstLine="709"/>
        <w:rPr>
          <w:rFonts w:eastAsia="Times New Roman"/>
          <w:sz w:val="24"/>
          <w:szCs w:val="24"/>
        </w:rPr>
      </w:pPr>
      <w:r w:rsidRPr="00C324AA">
        <w:rPr>
          <w:rFonts w:eastAsia="Times New Roman"/>
          <w:sz w:val="24"/>
          <w:szCs w:val="24"/>
        </w:rPr>
        <w:t>Приложение</w:t>
      </w:r>
      <w:r w:rsidRPr="00C324AA">
        <w:rPr>
          <w:rFonts w:eastAsia="Times New Roman"/>
          <w:sz w:val="24"/>
          <w:szCs w:val="24"/>
          <w:lang w:val="en-US"/>
        </w:rPr>
        <w:t> </w:t>
      </w:r>
      <w:r w:rsidRPr="00C324AA">
        <w:rPr>
          <w:rFonts w:eastAsia="Times New Roman"/>
          <w:sz w:val="24"/>
          <w:szCs w:val="24"/>
        </w:rPr>
        <w:t>№</w:t>
      </w:r>
      <w:r w:rsidRPr="00C324AA">
        <w:rPr>
          <w:rFonts w:eastAsia="Times New Roman"/>
          <w:sz w:val="24"/>
          <w:szCs w:val="24"/>
          <w:lang w:val="en-US"/>
        </w:rPr>
        <w:t> </w:t>
      </w:r>
      <w:r w:rsidRPr="00C324AA">
        <w:rPr>
          <w:rFonts w:eastAsia="Times New Roman"/>
          <w:sz w:val="24"/>
          <w:szCs w:val="24"/>
        </w:rPr>
        <w:t>3</w:t>
      </w:r>
      <w:r>
        <w:rPr>
          <w:rFonts w:eastAsia="Times New Roman"/>
          <w:sz w:val="24"/>
          <w:szCs w:val="24"/>
        </w:rPr>
        <w:t>, № 4</w:t>
      </w:r>
      <w:r w:rsidRPr="00C324AA">
        <w:rPr>
          <w:rFonts w:eastAsia="Times New Roman"/>
          <w:sz w:val="24"/>
          <w:szCs w:val="24"/>
        </w:rPr>
        <w:t> – Формы актов приема-передачи ОС-1а, накладной М-15.</w:t>
      </w:r>
    </w:p>
    <w:p w:rsidR="00F33853" w:rsidRPr="00C324AA" w:rsidRDefault="00F33853" w:rsidP="00F33853">
      <w:pPr>
        <w:ind w:firstLine="709"/>
        <w:rPr>
          <w:rFonts w:eastAsia="Times New Roman"/>
          <w:sz w:val="24"/>
          <w:szCs w:val="24"/>
        </w:rPr>
      </w:pPr>
    </w:p>
    <w:p w:rsidR="00F33853" w:rsidRPr="00C324AA" w:rsidRDefault="00F33853" w:rsidP="00F33853">
      <w:pPr>
        <w:numPr>
          <w:ilvl w:val="0"/>
          <w:numId w:val="31"/>
        </w:numPr>
        <w:tabs>
          <w:tab w:val="left" w:pos="426"/>
        </w:tabs>
        <w:contextualSpacing/>
        <w:jc w:val="center"/>
        <w:rPr>
          <w:rFonts w:eastAsia="Times New Roman"/>
          <w:sz w:val="24"/>
          <w:szCs w:val="24"/>
        </w:rPr>
      </w:pPr>
      <w:r w:rsidRPr="00C324AA">
        <w:rPr>
          <w:rFonts w:eastAsia="Times New Roman"/>
          <w:sz w:val="24"/>
          <w:szCs w:val="24"/>
        </w:rPr>
        <w:t>Реквизиты Сторон</w:t>
      </w:r>
    </w:p>
    <w:p w:rsidR="00F33853" w:rsidRPr="00C324AA" w:rsidRDefault="00F33853" w:rsidP="00F33853">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F33853" w:rsidRPr="00C324AA" w:rsidTr="00C13E81">
        <w:tc>
          <w:tcPr>
            <w:tcW w:w="4927" w:type="dxa"/>
            <w:tcBorders>
              <w:top w:val="nil"/>
              <w:left w:val="nil"/>
              <w:bottom w:val="nil"/>
              <w:right w:val="nil"/>
            </w:tcBorders>
          </w:tcPr>
          <w:p w:rsidR="00F33853" w:rsidRPr="00C324AA" w:rsidRDefault="00F33853" w:rsidP="00C13E81">
            <w:pPr>
              <w:rPr>
                <w:sz w:val="24"/>
                <w:szCs w:val="24"/>
              </w:rPr>
            </w:pPr>
            <w:r w:rsidRPr="00C324AA">
              <w:rPr>
                <w:sz w:val="24"/>
                <w:szCs w:val="24"/>
              </w:rPr>
              <w:t>Продавец: АО «ПО ЭХЗ»</w:t>
            </w:r>
          </w:p>
        </w:tc>
        <w:tc>
          <w:tcPr>
            <w:tcW w:w="4926" w:type="dxa"/>
            <w:tcBorders>
              <w:top w:val="nil"/>
              <w:left w:val="nil"/>
              <w:bottom w:val="nil"/>
              <w:right w:val="nil"/>
            </w:tcBorders>
          </w:tcPr>
          <w:p w:rsidR="00F33853" w:rsidRPr="00C324AA" w:rsidRDefault="00F33853" w:rsidP="00C13E81">
            <w:pPr>
              <w:tabs>
                <w:tab w:val="left" w:pos="1276"/>
              </w:tabs>
              <w:rPr>
                <w:sz w:val="24"/>
                <w:szCs w:val="24"/>
              </w:rPr>
            </w:pPr>
            <w:r w:rsidRPr="00C324AA">
              <w:rPr>
                <w:sz w:val="24"/>
                <w:szCs w:val="24"/>
              </w:rPr>
              <w:t>Покупатель: (сокращенное наименование по Уставу)/ФИО (для физического лица)</w:t>
            </w:r>
          </w:p>
        </w:tc>
      </w:tr>
      <w:tr w:rsidR="00F33853" w:rsidRPr="00C324AA" w:rsidTr="00C13E81">
        <w:tc>
          <w:tcPr>
            <w:tcW w:w="4927" w:type="dxa"/>
            <w:tcBorders>
              <w:top w:val="nil"/>
              <w:left w:val="nil"/>
              <w:bottom w:val="nil"/>
              <w:right w:val="nil"/>
            </w:tcBorders>
          </w:tcPr>
          <w:p w:rsidR="00F33853" w:rsidRPr="00C324AA" w:rsidRDefault="00F33853" w:rsidP="00C13E81">
            <w:pPr>
              <w:tabs>
                <w:tab w:val="left" w:leader="underscore" w:pos="3247"/>
              </w:tabs>
              <w:spacing w:line="324" w:lineRule="exact"/>
              <w:rPr>
                <w:sz w:val="24"/>
                <w:szCs w:val="24"/>
              </w:rPr>
            </w:pPr>
            <w:r w:rsidRPr="00C324AA">
              <w:rPr>
                <w:sz w:val="24"/>
                <w:szCs w:val="24"/>
              </w:rPr>
              <w:t xml:space="preserve">ИНН </w:t>
            </w:r>
          </w:p>
          <w:p w:rsidR="00F33853" w:rsidRPr="00C324AA" w:rsidRDefault="00F33853" w:rsidP="00C13E81">
            <w:pPr>
              <w:tabs>
                <w:tab w:val="left" w:leader="underscore" w:pos="3247"/>
              </w:tabs>
              <w:spacing w:line="324" w:lineRule="exact"/>
              <w:rPr>
                <w:sz w:val="24"/>
                <w:szCs w:val="24"/>
              </w:rPr>
            </w:pPr>
            <w:r w:rsidRPr="00C324AA">
              <w:rPr>
                <w:sz w:val="24"/>
                <w:szCs w:val="24"/>
              </w:rPr>
              <w:t xml:space="preserve">КПП </w:t>
            </w:r>
          </w:p>
          <w:p w:rsidR="00F33853" w:rsidRPr="00C324AA" w:rsidRDefault="00F33853" w:rsidP="00C13E81">
            <w:pPr>
              <w:tabs>
                <w:tab w:val="left" w:leader="underscore" w:pos="3247"/>
              </w:tabs>
              <w:spacing w:line="324" w:lineRule="exact"/>
              <w:rPr>
                <w:sz w:val="24"/>
                <w:szCs w:val="24"/>
              </w:rPr>
            </w:pPr>
            <w:r w:rsidRPr="00C324AA">
              <w:rPr>
                <w:sz w:val="24"/>
                <w:szCs w:val="24"/>
              </w:rPr>
              <w:t xml:space="preserve">ОГРН </w:t>
            </w:r>
          </w:p>
          <w:p w:rsidR="00F33853" w:rsidRPr="00C324AA" w:rsidRDefault="00F33853" w:rsidP="00C13E81">
            <w:pPr>
              <w:tabs>
                <w:tab w:val="left" w:leader="underscore" w:pos="968"/>
                <w:tab w:val="left" w:leader="underscore" w:pos="1864"/>
              </w:tabs>
              <w:spacing w:line="324" w:lineRule="exact"/>
              <w:rPr>
                <w:sz w:val="24"/>
                <w:szCs w:val="24"/>
              </w:rPr>
            </w:pPr>
            <w:r w:rsidRPr="00C324AA">
              <w:rPr>
                <w:sz w:val="24"/>
                <w:szCs w:val="24"/>
              </w:rPr>
              <w:t xml:space="preserve">Место нахождения: </w:t>
            </w:r>
          </w:p>
          <w:p w:rsidR="00F33853" w:rsidRPr="00C324AA" w:rsidRDefault="00F33853" w:rsidP="00C13E81">
            <w:pPr>
              <w:tabs>
                <w:tab w:val="left" w:leader="underscore" w:pos="968"/>
                <w:tab w:val="left" w:leader="underscore" w:pos="1864"/>
              </w:tabs>
              <w:spacing w:line="324" w:lineRule="exact"/>
              <w:rPr>
                <w:sz w:val="24"/>
                <w:szCs w:val="24"/>
              </w:rPr>
            </w:pPr>
            <w:r w:rsidRPr="00C324AA">
              <w:rPr>
                <w:sz w:val="24"/>
                <w:szCs w:val="24"/>
              </w:rPr>
              <w:t xml:space="preserve">Почтовый адрес: </w:t>
            </w:r>
          </w:p>
          <w:p w:rsidR="00F33853" w:rsidRPr="00C324AA" w:rsidRDefault="00F33853" w:rsidP="00C13E81">
            <w:pPr>
              <w:tabs>
                <w:tab w:val="left" w:leader="underscore" w:pos="968"/>
                <w:tab w:val="left" w:leader="underscore" w:pos="1864"/>
              </w:tabs>
              <w:spacing w:line="324" w:lineRule="exact"/>
              <w:rPr>
                <w:sz w:val="24"/>
                <w:szCs w:val="24"/>
              </w:rPr>
            </w:pPr>
            <w:r w:rsidRPr="00C324AA">
              <w:rPr>
                <w:sz w:val="24"/>
                <w:szCs w:val="24"/>
              </w:rPr>
              <w:t xml:space="preserve">р/с. </w:t>
            </w:r>
            <w:r w:rsidRPr="00C324AA">
              <w:rPr>
                <w:sz w:val="24"/>
                <w:szCs w:val="24"/>
              </w:rPr>
              <w:tab/>
              <w:t xml:space="preserve">в </w:t>
            </w:r>
            <w:r w:rsidRPr="00C324AA">
              <w:rPr>
                <w:sz w:val="24"/>
                <w:szCs w:val="24"/>
              </w:rPr>
              <w:tab/>
            </w:r>
          </w:p>
          <w:p w:rsidR="00F33853" w:rsidRPr="00C324AA" w:rsidRDefault="00F33853" w:rsidP="00C13E81">
            <w:pPr>
              <w:rPr>
                <w:sz w:val="24"/>
                <w:szCs w:val="24"/>
              </w:rPr>
            </w:pPr>
            <w:r w:rsidRPr="00C324AA">
              <w:rPr>
                <w:sz w:val="24"/>
                <w:szCs w:val="24"/>
              </w:rPr>
              <w:t>Кор.сч</w:t>
            </w:r>
            <w:r w:rsidRPr="00C324AA">
              <w:rPr>
                <w:sz w:val="24"/>
                <w:szCs w:val="24"/>
              </w:rPr>
              <w:tab/>
            </w:r>
          </w:p>
          <w:p w:rsidR="00F33853" w:rsidRPr="00C324AA" w:rsidRDefault="00F33853" w:rsidP="00C13E81">
            <w:pPr>
              <w:rPr>
                <w:sz w:val="24"/>
                <w:szCs w:val="24"/>
              </w:rPr>
            </w:pPr>
            <w:r w:rsidRPr="00C324AA">
              <w:rPr>
                <w:sz w:val="24"/>
                <w:szCs w:val="24"/>
              </w:rPr>
              <w:t xml:space="preserve">БИК </w:t>
            </w:r>
            <w:r w:rsidRPr="00C324AA">
              <w:rPr>
                <w:sz w:val="24"/>
                <w:szCs w:val="24"/>
              </w:rPr>
              <w:tab/>
            </w:r>
          </w:p>
          <w:p w:rsidR="00F33853" w:rsidRPr="00C324AA" w:rsidRDefault="00F33853" w:rsidP="00C13E81">
            <w:pPr>
              <w:rPr>
                <w:sz w:val="24"/>
                <w:szCs w:val="24"/>
              </w:rPr>
            </w:pPr>
          </w:p>
          <w:p w:rsidR="00F33853" w:rsidRPr="00C324AA" w:rsidRDefault="00F33853" w:rsidP="00C13E81">
            <w:pPr>
              <w:rPr>
                <w:sz w:val="24"/>
                <w:szCs w:val="24"/>
              </w:rPr>
            </w:pPr>
          </w:p>
        </w:tc>
        <w:tc>
          <w:tcPr>
            <w:tcW w:w="4926" w:type="dxa"/>
            <w:tcBorders>
              <w:top w:val="nil"/>
              <w:left w:val="nil"/>
              <w:bottom w:val="nil"/>
              <w:right w:val="nil"/>
            </w:tcBorders>
          </w:tcPr>
          <w:p w:rsidR="00F33853" w:rsidRPr="00C324AA" w:rsidRDefault="00F33853" w:rsidP="00C13E81">
            <w:pPr>
              <w:tabs>
                <w:tab w:val="left" w:leader="underscore" w:pos="3247"/>
              </w:tabs>
              <w:spacing w:line="324" w:lineRule="exact"/>
              <w:rPr>
                <w:sz w:val="24"/>
                <w:szCs w:val="24"/>
              </w:rPr>
            </w:pPr>
            <w:r w:rsidRPr="00C324AA">
              <w:rPr>
                <w:sz w:val="24"/>
                <w:szCs w:val="24"/>
              </w:rPr>
              <w:t xml:space="preserve">ИНН </w:t>
            </w:r>
          </w:p>
          <w:p w:rsidR="00F33853" w:rsidRPr="00C324AA" w:rsidRDefault="00F33853" w:rsidP="00C13E81">
            <w:pPr>
              <w:tabs>
                <w:tab w:val="left" w:leader="underscore" w:pos="3247"/>
              </w:tabs>
              <w:spacing w:line="324" w:lineRule="exact"/>
              <w:rPr>
                <w:sz w:val="24"/>
                <w:szCs w:val="24"/>
              </w:rPr>
            </w:pPr>
            <w:r w:rsidRPr="00C324AA">
              <w:rPr>
                <w:sz w:val="24"/>
                <w:szCs w:val="24"/>
              </w:rPr>
              <w:t>КПП</w:t>
            </w:r>
          </w:p>
          <w:p w:rsidR="00F33853" w:rsidRPr="00C324AA" w:rsidRDefault="00F33853" w:rsidP="00C13E81">
            <w:pPr>
              <w:tabs>
                <w:tab w:val="left" w:leader="underscore" w:pos="3247"/>
              </w:tabs>
              <w:spacing w:line="324" w:lineRule="exact"/>
              <w:rPr>
                <w:sz w:val="24"/>
                <w:szCs w:val="24"/>
              </w:rPr>
            </w:pPr>
            <w:r w:rsidRPr="00C324AA">
              <w:rPr>
                <w:sz w:val="24"/>
                <w:szCs w:val="24"/>
              </w:rPr>
              <w:t xml:space="preserve">ОГРН </w:t>
            </w:r>
          </w:p>
          <w:p w:rsidR="00F33853" w:rsidRPr="00C324AA" w:rsidRDefault="00F33853" w:rsidP="00C13E81">
            <w:pPr>
              <w:tabs>
                <w:tab w:val="left" w:leader="underscore" w:pos="3247"/>
              </w:tabs>
              <w:spacing w:line="324" w:lineRule="exact"/>
              <w:rPr>
                <w:sz w:val="24"/>
                <w:szCs w:val="24"/>
              </w:rPr>
            </w:pPr>
            <w:r w:rsidRPr="00C324AA">
              <w:rPr>
                <w:sz w:val="24"/>
                <w:szCs w:val="24"/>
              </w:rPr>
              <w:t>Место нахождения:</w:t>
            </w:r>
            <w:r w:rsidRPr="00C324AA">
              <w:rPr>
                <w:sz w:val="24"/>
                <w:szCs w:val="24"/>
              </w:rPr>
              <w:tab/>
              <w:t>(указать</w:t>
            </w:r>
          </w:p>
          <w:p w:rsidR="00F33853" w:rsidRPr="00C324AA" w:rsidRDefault="00F33853" w:rsidP="00C13E81">
            <w:pPr>
              <w:rPr>
                <w:sz w:val="24"/>
                <w:szCs w:val="24"/>
              </w:rPr>
            </w:pPr>
            <w:r w:rsidRPr="00C324AA">
              <w:rPr>
                <w:sz w:val="24"/>
                <w:szCs w:val="24"/>
              </w:rPr>
              <w:t>место нахождения по Уставу)</w:t>
            </w:r>
          </w:p>
          <w:p w:rsidR="00F33853" w:rsidRPr="00C324AA" w:rsidRDefault="00F33853" w:rsidP="00C13E81">
            <w:pPr>
              <w:tabs>
                <w:tab w:val="left" w:leader="underscore" w:pos="2909"/>
              </w:tabs>
              <w:spacing w:line="324" w:lineRule="exact"/>
              <w:rPr>
                <w:sz w:val="24"/>
                <w:szCs w:val="24"/>
              </w:rPr>
            </w:pPr>
            <w:r w:rsidRPr="00C324AA">
              <w:rPr>
                <w:sz w:val="24"/>
                <w:szCs w:val="24"/>
              </w:rPr>
              <w:t>Почтовый адрес:</w:t>
            </w:r>
            <w:r w:rsidRPr="00C324AA">
              <w:rPr>
                <w:sz w:val="24"/>
                <w:szCs w:val="24"/>
              </w:rPr>
              <w:tab/>
              <w:t>(указать</w:t>
            </w:r>
          </w:p>
          <w:p w:rsidR="00F33853" w:rsidRPr="00C324AA" w:rsidRDefault="00F33853" w:rsidP="00C13E81">
            <w:pPr>
              <w:rPr>
                <w:sz w:val="24"/>
                <w:szCs w:val="24"/>
              </w:rPr>
            </w:pPr>
            <w:r w:rsidRPr="00C324AA">
              <w:rPr>
                <w:sz w:val="24"/>
                <w:szCs w:val="24"/>
              </w:rPr>
              <w:t>фактический адрес для переписки)</w:t>
            </w:r>
          </w:p>
          <w:p w:rsidR="00F33853" w:rsidRPr="00C324AA" w:rsidRDefault="00F33853" w:rsidP="00C13E81">
            <w:pPr>
              <w:tabs>
                <w:tab w:val="left" w:leader="underscore" w:pos="968"/>
                <w:tab w:val="left" w:leader="underscore" w:pos="1864"/>
              </w:tabs>
              <w:spacing w:line="324" w:lineRule="exact"/>
              <w:rPr>
                <w:sz w:val="24"/>
                <w:szCs w:val="24"/>
              </w:rPr>
            </w:pPr>
            <w:r w:rsidRPr="00C324AA">
              <w:rPr>
                <w:sz w:val="24"/>
                <w:szCs w:val="24"/>
              </w:rPr>
              <w:t xml:space="preserve">р/с. </w:t>
            </w:r>
            <w:r w:rsidRPr="00C324AA">
              <w:rPr>
                <w:sz w:val="24"/>
                <w:szCs w:val="24"/>
              </w:rPr>
              <w:tab/>
              <w:t xml:space="preserve">в </w:t>
            </w:r>
            <w:r w:rsidRPr="00C324AA">
              <w:rPr>
                <w:sz w:val="24"/>
                <w:szCs w:val="24"/>
              </w:rPr>
              <w:tab/>
            </w:r>
          </w:p>
          <w:p w:rsidR="00F33853" w:rsidRPr="00C324AA" w:rsidRDefault="00F33853" w:rsidP="00C13E81">
            <w:pPr>
              <w:rPr>
                <w:sz w:val="24"/>
                <w:szCs w:val="24"/>
              </w:rPr>
            </w:pPr>
            <w:r w:rsidRPr="00C324AA">
              <w:rPr>
                <w:sz w:val="24"/>
                <w:szCs w:val="24"/>
              </w:rPr>
              <w:t>Кор.сч</w:t>
            </w:r>
            <w:r w:rsidRPr="00C324AA">
              <w:rPr>
                <w:sz w:val="24"/>
                <w:szCs w:val="24"/>
              </w:rPr>
              <w:tab/>
            </w:r>
          </w:p>
          <w:p w:rsidR="00F33853" w:rsidRPr="00C324AA" w:rsidRDefault="00F33853" w:rsidP="00C13E81">
            <w:pPr>
              <w:rPr>
                <w:sz w:val="24"/>
                <w:szCs w:val="24"/>
              </w:rPr>
            </w:pPr>
            <w:r w:rsidRPr="00C324AA">
              <w:rPr>
                <w:sz w:val="24"/>
                <w:szCs w:val="24"/>
              </w:rPr>
              <w:t xml:space="preserve">БИК </w:t>
            </w:r>
            <w:r w:rsidRPr="00C324AA">
              <w:rPr>
                <w:sz w:val="24"/>
                <w:szCs w:val="24"/>
              </w:rPr>
              <w:tab/>
            </w:r>
          </w:p>
          <w:p w:rsidR="00F33853" w:rsidRPr="00C324AA" w:rsidRDefault="00F33853" w:rsidP="00C13E81">
            <w:pPr>
              <w:rPr>
                <w:sz w:val="24"/>
                <w:szCs w:val="24"/>
              </w:rPr>
            </w:pPr>
          </w:p>
          <w:p w:rsidR="00F33853" w:rsidRPr="00C324AA" w:rsidRDefault="00F33853" w:rsidP="00C13E81">
            <w:pPr>
              <w:rPr>
                <w:sz w:val="24"/>
                <w:szCs w:val="24"/>
              </w:rPr>
            </w:pPr>
            <w:r w:rsidRPr="00C324AA">
              <w:rPr>
                <w:sz w:val="24"/>
                <w:szCs w:val="24"/>
              </w:rPr>
              <w:t>Для физического лица:</w:t>
            </w:r>
          </w:p>
          <w:p w:rsidR="00F33853" w:rsidRPr="00C324AA" w:rsidRDefault="00F33853" w:rsidP="00C13E81">
            <w:pPr>
              <w:rPr>
                <w:sz w:val="24"/>
                <w:szCs w:val="24"/>
              </w:rPr>
            </w:pPr>
            <w:r w:rsidRPr="00C324AA">
              <w:rPr>
                <w:sz w:val="24"/>
                <w:szCs w:val="24"/>
              </w:rPr>
              <w:lastRenderedPageBreak/>
              <w:t>Паспортные данные:_____</w:t>
            </w:r>
          </w:p>
          <w:p w:rsidR="00F33853" w:rsidRPr="00C324AA" w:rsidRDefault="00F33853" w:rsidP="00C13E81">
            <w:pPr>
              <w:rPr>
                <w:sz w:val="24"/>
                <w:szCs w:val="24"/>
              </w:rPr>
            </w:pPr>
            <w:r w:rsidRPr="00C324AA">
              <w:rPr>
                <w:sz w:val="24"/>
                <w:szCs w:val="24"/>
              </w:rPr>
              <w:t>Адрес регистрации:________</w:t>
            </w:r>
          </w:p>
          <w:p w:rsidR="00F33853" w:rsidRPr="00C324AA" w:rsidRDefault="00F33853" w:rsidP="00C13E81">
            <w:pPr>
              <w:rPr>
                <w:sz w:val="24"/>
                <w:szCs w:val="24"/>
              </w:rPr>
            </w:pPr>
          </w:p>
        </w:tc>
      </w:tr>
    </w:tbl>
    <w:p w:rsidR="00F33853" w:rsidRPr="00C324AA" w:rsidRDefault="00F33853" w:rsidP="00F33853">
      <w:pPr>
        <w:rPr>
          <w:rFonts w:eastAsia="Times New Roman"/>
          <w:sz w:val="24"/>
          <w:szCs w:val="24"/>
        </w:rPr>
      </w:pPr>
    </w:p>
    <w:p w:rsidR="00F33853" w:rsidRPr="00C324AA" w:rsidRDefault="00F33853" w:rsidP="00F33853">
      <w:pPr>
        <w:autoSpaceDE w:val="0"/>
        <w:autoSpaceDN w:val="0"/>
        <w:adjustRightInd w:val="0"/>
        <w:ind w:right="-2"/>
        <w:contextualSpacing/>
        <w:jc w:val="center"/>
        <w:rPr>
          <w:rFonts w:eastAsia="Times New Roman"/>
          <w:sz w:val="24"/>
          <w:szCs w:val="24"/>
        </w:rPr>
      </w:pPr>
      <w:r w:rsidRPr="00C324AA">
        <w:rPr>
          <w:rFonts w:eastAsia="Times New Roman"/>
          <w:sz w:val="24"/>
          <w:szCs w:val="24"/>
        </w:rPr>
        <w:t>Подписи Сторон</w:t>
      </w:r>
    </w:p>
    <w:p w:rsidR="00F33853" w:rsidRPr="00C324AA" w:rsidRDefault="00F33853" w:rsidP="00F33853">
      <w:pPr>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F33853" w:rsidRPr="00C324AA" w:rsidTr="00C13E81">
        <w:tc>
          <w:tcPr>
            <w:tcW w:w="4927" w:type="dxa"/>
            <w:tcBorders>
              <w:top w:val="nil"/>
              <w:left w:val="nil"/>
              <w:bottom w:val="nil"/>
              <w:right w:val="nil"/>
            </w:tcBorders>
          </w:tcPr>
          <w:p w:rsidR="00F33853" w:rsidRPr="00C324AA" w:rsidRDefault="00F33853" w:rsidP="00C13E81">
            <w:pPr>
              <w:spacing w:line="280" w:lineRule="exact"/>
              <w:rPr>
                <w:sz w:val="24"/>
                <w:szCs w:val="24"/>
              </w:rPr>
            </w:pPr>
            <w:r w:rsidRPr="00C324AA">
              <w:rPr>
                <w:sz w:val="24"/>
                <w:szCs w:val="24"/>
              </w:rPr>
              <w:t>________________(________________)</w:t>
            </w:r>
          </w:p>
          <w:p w:rsidR="00F33853" w:rsidRPr="00C324AA" w:rsidRDefault="00F33853" w:rsidP="00C13E81">
            <w:pPr>
              <w:spacing w:line="280" w:lineRule="exact"/>
              <w:rPr>
                <w:sz w:val="24"/>
                <w:szCs w:val="24"/>
              </w:rPr>
            </w:pPr>
          </w:p>
          <w:p w:rsidR="00F33853" w:rsidRPr="00C324AA" w:rsidRDefault="00F33853" w:rsidP="00C13E81">
            <w:pPr>
              <w:tabs>
                <w:tab w:val="left" w:pos="1276"/>
              </w:tabs>
              <w:rPr>
                <w:sz w:val="24"/>
                <w:szCs w:val="24"/>
              </w:rPr>
            </w:pPr>
            <w:r w:rsidRPr="00C324AA">
              <w:rPr>
                <w:sz w:val="24"/>
                <w:szCs w:val="24"/>
              </w:rPr>
              <w:t>МП</w:t>
            </w:r>
          </w:p>
        </w:tc>
        <w:tc>
          <w:tcPr>
            <w:tcW w:w="4926" w:type="dxa"/>
            <w:tcBorders>
              <w:top w:val="nil"/>
              <w:left w:val="nil"/>
              <w:bottom w:val="nil"/>
              <w:right w:val="nil"/>
            </w:tcBorders>
          </w:tcPr>
          <w:p w:rsidR="00F33853" w:rsidRPr="00C324AA" w:rsidRDefault="00F33853" w:rsidP="00C13E81">
            <w:pPr>
              <w:spacing w:line="280" w:lineRule="exact"/>
              <w:rPr>
                <w:sz w:val="24"/>
                <w:szCs w:val="24"/>
              </w:rPr>
            </w:pPr>
            <w:r w:rsidRPr="00C324AA">
              <w:rPr>
                <w:sz w:val="24"/>
                <w:szCs w:val="24"/>
              </w:rPr>
              <w:t>________________(________________)</w:t>
            </w:r>
          </w:p>
          <w:p w:rsidR="00F33853" w:rsidRPr="00C324AA" w:rsidRDefault="00F33853" w:rsidP="00C13E81">
            <w:pPr>
              <w:spacing w:line="280" w:lineRule="exact"/>
              <w:rPr>
                <w:sz w:val="24"/>
                <w:szCs w:val="24"/>
              </w:rPr>
            </w:pPr>
          </w:p>
          <w:p w:rsidR="00F33853" w:rsidRPr="00C324AA" w:rsidRDefault="00F33853" w:rsidP="00C13E81">
            <w:pPr>
              <w:tabs>
                <w:tab w:val="left" w:pos="1276"/>
              </w:tabs>
              <w:rPr>
                <w:sz w:val="24"/>
                <w:szCs w:val="24"/>
              </w:rPr>
            </w:pPr>
            <w:r w:rsidRPr="00C324AA">
              <w:rPr>
                <w:sz w:val="24"/>
                <w:szCs w:val="24"/>
              </w:rPr>
              <w:t>МП</w:t>
            </w:r>
          </w:p>
        </w:tc>
      </w:tr>
    </w:tbl>
    <w:p w:rsidR="00F33853" w:rsidRPr="00C324AA" w:rsidRDefault="00F33853" w:rsidP="00F33853">
      <w:pPr>
        <w:tabs>
          <w:tab w:val="left" w:pos="1427"/>
        </w:tabs>
        <w:rPr>
          <w:rFonts w:eastAsia="Times New Roman"/>
          <w:sz w:val="24"/>
          <w:szCs w:val="24"/>
        </w:rPr>
      </w:pPr>
    </w:p>
    <w:p w:rsidR="00F33853" w:rsidRPr="00C324AA" w:rsidRDefault="00F33853" w:rsidP="00F33853">
      <w:pPr>
        <w:tabs>
          <w:tab w:val="left" w:pos="1427"/>
        </w:tabs>
        <w:rPr>
          <w:rFonts w:eastAsia="Times New Roman"/>
          <w:b/>
          <w:i/>
          <w:sz w:val="24"/>
          <w:szCs w:val="24"/>
        </w:rPr>
      </w:pPr>
      <w:r w:rsidRPr="00C324AA">
        <w:rPr>
          <w:rFonts w:eastAsia="Times New Roman"/>
          <w:b/>
          <w:i/>
          <w:sz w:val="24"/>
          <w:szCs w:val="24"/>
        </w:rPr>
        <w:t xml:space="preserve">Примечание: договор со всеми приложениями </w:t>
      </w:r>
      <w:r w:rsidRPr="00C324AA">
        <w:rPr>
          <w:rFonts w:eastAsia="Times New Roman"/>
          <w:b/>
          <w:i/>
          <w:sz w:val="24"/>
          <w:szCs w:val="24"/>
          <w:u w:val="single"/>
        </w:rPr>
        <w:t>должен быть прошит перед подписанием,</w:t>
      </w:r>
      <w:r w:rsidRPr="00C324AA">
        <w:rPr>
          <w:rFonts w:eastAsia="Times New Roman"/>
          <w:b/>
          <w:i/>
          <w:sz w:val="24"/>
          <w:szCs w:val="24"/>
        </w:rPr>
        <w:t xml:space="preserve"> и прошивка должна быть удостоверена подписями Сторон и скреплена печатями </w:t>
      </w:r>
      <w:r w:rsidRPr="00C324AA">
        <w:rPr>
          <w:rFonts w:eastAsia="Times New Roman"/>
          <w:b/>
          <w:i/>
          <w:sz w:val="24"/>
          <w:szCs w:val="24"/>
          <w:u w:val="single"/>
        </w:rPr>
        <w:t>в обязательном порядке</w:t>
      </w:r>
      <w:r w:rsidRPr="00C324AA">
        <w:rPr>
          <w:rFonts w:eastAsia="Times New Roman"/>
          <w:b/>
          <w:i/>
          <w:sz w:val="24"/>
          <w:szCs w:val="24"/>
        </w:rPr>
        <w:t>.</w:t>
      </w:r>
    </w:p>
    <w:p w:rsidR="00F33853" w:rsidRPr="00C324AA" w:rsidRDefault="00F33853" w:rsidP="00F33853">
      <w:pPr>
        <w:tabs>
          <w:tab w:val="left" w:pos="1427"/>
        </w:tabs>
        <w:rPr>
          <w:rFonts w:eastAsia="Times New Roman"/>
          <w:sz w:val="24"/>
          <w:szCs w:val="24"/>
        </w:rPr>
      </w:pPr>
    </w:p>
    <w:p w:rsidR="00F33853" w:rsidRPr="00C324AA" w:rsidRDefault="00F33853" w:rsidP="00F33853">
      <w:pPr>
        <w:pageBreakBefore/>
        <w:tabs>
          <w:tab w:val="left" w:pos="567"/>
        </w:tabs>
        <w:autoSpaceDE w:val="0"/>
        <w:autoSpaceDN w:val="0"/>
        <w:adjustRightInd w:val="0"/>
        <w:ind w:firstLine="992"/>
        <w:jc w:val="right"/>
        <w:rPr>
          <w:sz w:val="24"/>
          <w:szCs w:val="24"/>
        </w:rPr>
      </w:pPr>
      <w:r w:rsidRPr="00C324AA">
        <w:rPr>
          <w:rFonts w:eastAsia="Times New Roman"/>
          <w:sz w:val="24"/>
          <w:szCs w:val="24"/>
        </w:rPr>
        <w:lastRenderedPageBreak/>
        <w:t>П</w:t>
      </w:r>
      <w:r w:rsidRPr="00C324AA">
        <w:rPr>
          <w:sz w:val="24"/>
          <w:szCs w:val="24"/>
        </w:rPr>
        <w:t>риложение № 1</w:t>
      </w:r>
    </w:p>
    <w:p w:rsidR="00F33853" w:rsidRPr="00C324AA" w:rsidRDefault="00F33853" w:rsidP="00F33853">
      <w:pPr>
        <w:autoSpaceDE w:val="0"/>
        <w:autoSpaceDN w:val="0"/>
        <w:adjustRightInd w:val="0"/>
        <w:ind w:firstLine="993"/>
        <w:jc w:val="right"/>
        <w:rPr>
          <w:sz w:val="24"/>
          <w:szCs w:val="24"/>
        </w:rPr>
      </w:pPr>
      <w:r w:rsidRPr="00C324AA">
        <w:rPr>
          <w:sz w:val="24"/>
          <w:szCs w:val="24"/>
        </w:rPr>
        <w:t>к Договору купли-продажи имущества</w:t>
      </w:r>
    </w:p>
    <w:p w:rsidR="00F33853" w:rsidRPr="00C324AA" w:rsidRDefault="00F33853" w:rsidP="00F33853">
      <w:pPr>
        <w:ind w:firstLine="993"/>
        <w:jc w:val="right"/>
        <w:rPr>
          <w:sz w:val="24"/>
          <w:szCs w:val="24"/>
        </w:rPr>
      </w:pPr>
      <w:r w:rsidRPr="00C324AA">
        <w:rPr>
          <w:sz w:val="24"/>
          <w:szCs w:val="24"/>
        </w:rPr>
        <w:t xml:space="preserve">от____________ № _________________ </w:t>
      </w:r>
    </w:p>
    <w:p w:rsidR="00F33853" w:rsidRPr="00C324AA" w:rsidRDefault="00F33853" w:rsidP="00F33853">
      <w:pPr>
        <w:ind w:firstLine="993"/>
        <w:jc w:val="right"/>
        <w:rPr>
          <w:sz w:val="24"/>
          <w:szCs w:val="24"/>
        </w:rPr>
      </w:pPr>
    </w:p>
    <w:p w:rsidR="00F33853" w:rsidRPr="006B3C67" w:rsidRDefault="00F33853" w:rsidP="00F33853">
      <w:pPr>
        <w:ind w:firstLine="993"/>
        <w:jc w:val="center"/>
        <w:rPr>
          <w:rFonts w:eastAsia="Arial Unicode MS"/>
          <w:color w:val="000000"/>
          <w:sz w:val="24"/>
          <w:szCs w:val="24"/>
          <w:lang w:bidi="ru-RU"/>
        </w:rPr>
      </w:pPr>
      <w:r w:rsidRPr="006B3C67">
        <w:rPr>
          <w:rFonts w:eastAsia="Arial Unicode MS"/>
          <w:color w:val="000000"/>
          <w:sz w:val="24"/>
          <w:szCs w:val="24"/>
          <w:lang w:bidi="ru-RU"/>
        </w:rPr>
        <w:t>Форма акта приема-передачи имущества</w:t>
      </w:r>
    </w:p>
    <w:p w:rsidR="00F33853" w:rsidRPr="006B3C67" w:rsidRDefault="00F33853" w:rsidP="00F33853">
      <w:pPr>
        <w:ind w:firstLine="993"/>
        <w:jc w:val="center"/>
        <w:rPr>
          <w:rFonts w:eastAsia="Arial Unicode MS"/>
          <w:b/>
          <w:color w:val="000000"/>
          <w:sz w:val="24"/>
          <w:szCs w:val="24"/>
          <w:lang w:bidi="ru-RU"/>
        </w:rPr>
      </w:pPr>
    </w:p>
    <w:p w:rsidR="00F33853" w:rsidRPr="006B3C67" w:rsidRDefault="00F33853" w:rsidP="00F33853">
      <w:pPr>
        <w:ind w:firstLine="993"/>
        <w:jc w:val="center"/>
        <w:rPr>
          <w:rFonts w:eastAsia="Arial Unicode MS"/>
          <w:b/>
          <w:color w:val="000000"/>
          <w:sz w:val="24"/>
          <w:szCs w:val="24"/>
          <w:lang w:bidi="ru-RU"/>
        </w:rPr>
      </w:pPr>
      <w:r w:rsidRPr="006B3C67">
        <w:rPr>
          <w:rFonts w:eastAsia="Arial Unicode MS"/>
          <w:b/>
          <w:color w:val="000000"/>
          <w:sz w:val="24"/>
          <w:szCs w:val="24"/>
          <w:lang w:bidi="ru-RU"/>
        </w:rPr>
        <w:t xml:space="preserve">Акт приема – передачи имущества </w:t>
      </w:r>
    </w:p>
    <w:p w:rsidR="00F33853" w:rsidRPr="006B3C67" w:rsidRDefault="00F33853" w:rsidP="00F33853">
      <w:pPr>
        <w:rPr>
          <w:rFonts w:eastAsia="Arial Unicode MS"/>
          <w:b/>
          <w:color w:val="000000"/>
          <w:sz w:val="24"/>
          <w:szCs w:val="24"/>
          <w:lang w:bidi="ru-RU"/>
        </w:rPr>
      </w:pPr>
    </w:p>
    <w:tbl>
      <w:tblPr>
        <w:tblStyle w:val="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F33853" w:rsidRPr="006B3C67" w:rsidTr="00C13E81">
        <w:tc>
          <w:tcPr>
            <w:tcW w:w="4927" w:type="dxa"/>
          </w:tcPr>
          <w:p w:rsidR="00F33853" w:rsidRPr="006B3C67" w:rsidRDefault="00F33853" w:rsidP="00C13E81">
            <w:pPr>
              <w:rPr>
                <w:bCs/>
                <w:sz w:val="24"/>
                <w:szCs w:val="24"/>
                <w:lang w:eastAsia="en-US"/>
              </w:rPr>
            </w:pPr>
            <w:r w:rsidRPr="006B3C67">
              <w:rPr>
                <w:sz w:val="24"/>
                <w:szCs w:val="24"/>
              </w:rPr>
              <w:t>г. Зеленогорск Красноярского края</w:t>
            </w:r>
          </w:p>
        </w:tc>
        <w:tc>
          <w:tcPr>
            <w:tcW w:w="4926" w:type="dxa"/>
          </w:tcPr>
          <w:p w:rsidR="00F33853" w:rsidRPr="006B3C67" w:rsidRDefault="00F33853" w:rsidP="00C13E81">
            <w:pPr>
              <w:jc w:val="right"/>
              <w:rPr>
                <w:bCs/>
                <w:sz w:val="24"/>
                <w:szCs w:val="24"/>
                <w:lang w:eastAsia="en-US"/>
              </w:rPr>
            </w:pPr>
            <w:r w:rsidRPr="006B3C67">
              <w:rPr>
                <w:sz w:val="24"/>
                <w:szCs w:val="24"/>
              </w:rPr>
              <w:t>«____» _______ 20__ г.</w:t>
            </w:r>
          </w:p>
        </w:tc>
      </w:tr>
    </w:tbl>
    <w:p w:rsidR="00F33853" w:rsidRPr="006B3C67" w:rsidRDefault="00F33853" w:rsidP="00F33853">
      <w:pPr>
        <w:ind w:firstLine="709"/>
        <w:rPr>
          <w:sz w:val="24"/>
          <w:szCs w:val="24"/>
        </w:rPr>
      </w:pPr>
    </w:p>
    <w:p w:rsidR="00F33853" w:rsidRPr="006B3C67" w:rsidRDefault="00F33853" w:rsidP="00F33853">
      <w:pPr>
        <w:ind w:firstLine="709"/>
        <w:rPr>
          <w:rFonts w:eastAsia="Arial Unicode MS"/>
          <w:color w:val="000000"/>
          <w:sz w:val="24"/>
          <w:szCs w:val="24"/>
          <w:lang w:bidi="ru-RU"/>
        </w:rPr>
      </w:pPr>
      <w:r w:rsidRPr="006B3C67">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6B3C67">
        <w:rPr>
          <w:rFonts w:eastAsia="Arial Unicode MS"/>
          <w:color w:val="000000"/>
          <w:sz w:val="24"/>
          <w:szCs w:val="24"/>
          <w:lang w:bidi="ru-RU"/>
        </w:rPr>
        <w:t>в соответствии с договором купли-продажи имущества № ____________ от «___»___20__г. квартиру общей площадью ___ кв.м., инв.№ ___, состоящую из ___ комнат, расположенную на ___ этаже ____(указать этажность дома) жилого дома по адресу: _____ (далее – Имущество).</w:t>
      </w:r>
    </w:p>
    <w:p w:rsidR="00F33853" w:rsidRPr="006B3C67" w:rsidRDefault="00F33853" w:rsidP="00F33853">
      <w:pPr>
        <w:ind w:firstLine="709"/>
        <w:rPr>
          <w:rFonts w:eastAsia="Arial Unicode MS"/>
          <w:color w:val="000000"/>
          <w:sz w:val="24"/>
          <w:szCs w:val="24"/>
          <w:lang w:bidi="ru-RU"/>
        </w:rPr>
      </w:pPr>
    </w:p>
    <w:p w:rsidR="00F33853" w:rsidRPr="006B3C67" w:rsidRDefault="00F33853" w:rsidP="00F33853">
      <w:pPr>
        <w:ind w:firstLine="709"/>
        <w:jc w:val="center"/>
        <w:rPr>
          <w:rFonts w:eastAsia="Arial Unicode MS"/>
          <w:color w:val="000000"/>
          <w:sz w:val="24"/>
          <w:szCs w:val="24"/>
          <w:lang w:bidi="ru-RU"/>
        </w:rPr>
      </w:pPr>
      <w:r w:rsidRPr="006B3C67">
        <w:rPr>
          <w:rFonts w:eastAsia="Arial Unicode MS"/>
          <w:color w:val="000000"/>
          <w:sz w:val="24"/>
          <w:szCs w:val="24"/>
          <w:lang w:bidi="ru-RU"/>
        </w:rPr>
        <w:t>Техническое состояние Имущества:</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0"/>
        <w:gridCol w:w="5528"/>
      </w:tblGrid>
      <w:tr w:rsidR="00F33853" w:rsidRPr="006B3C67" w:rsidTr="00C13E81">
        <w:tc>
          <w:tcPr>
            <w:tcW w:w="3260" w:type="dxa"/>
          </w:tcPr>
          <w:p w:rsidR="00F33853" w:rsidRPr="006B3C67" w:rsidRDefault="00F33853" w:rsidP="00C13E81">
            <w:pPr>
              <w:jc w:val="center"/>
              <w:rPr>
                <w:rFonts w:eastAsia="Arial Unicode MS"/>
                <w:b/>
                <w:color w:val="000000"/>
                <w:sz w:val="24"/>
                <w:szCs w:val="24"/>
                <w:lang w:bidi="ru-RU"/>
              </w:rPr>
            </w:pPr>
            <w:r w:rsidRPr="006B3C67">
              <w:rPr>
                <w:rFonts w:eastAsia="Arial Unicode MS"/>
                <w:b/>
                <w:color w:val="000000"/>
                <w:sz w:val="24"/>
                <w:szCs w:val="24"/>
                <w:lang w:bidi="ru-RU"/>
              </w:rPr>
              <w:t>Параметры</w:t>
            </w:r>
          </w:p>
        </w:tc>
        <w:tc>
          <w:tcPr>
            <w:tcW w:w="5528" w:type="dxa"/>
          </w:tcPr>
          <w:p w:rsidR="00F33853" w:rsidRPr="006B3C67" w:rsidRDefault="00F33853" w:rsidP="00C13E81">
            <w:pPr>
              <w:jc w:val="center"/>
              <w:rPr>
                <w:rFonts w:eastAsia="Arial Unicode MS"/>
                <w:b/>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Стены</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Потолок</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Полы</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Проемы оконные</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Проемы дверные</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Электроснабжение</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Водопровод</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Канализация</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Отопление</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Телефон</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Вентиляция</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Другое оснащение</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Внутренняя отделка</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Наличие дефектов</w:t>
            </w:r>
          </w:p>
        </w:tc>
        <w:tc>
          <w:tcPr>
            <w:tcW w:w="5528" w:type="dxa"/>
          </w:tcPr>
          <w:p w:rsidR="00F33853" w:rsidRPr="006B3C67" w:rsidRDefault="00F33853" w:rsidP="00C13E81">
            <w:pPr>
              <w:rPr>
                <w:rFonts w:eastAsia="Arial Unicode MS"/>
                <w:color w:val="000000"/>
                <w:sz w:val="24"/>
                <w:szCs w:val="24"/>
                <w:lang w:bidi="ru-RU"/>
              </w:rPr>
            </w:pPr>
          </w:p>
        </w:tc>
      </w:tr>
      <w:tr w:rsidR="00F33853" w:rsidRPr="006B3C67" w:rsidTr="00C13E81">
        <w:tc>
          <w:tcPr>
            <w:tcW w:w="3260" w:type="dxa"/>
          </w:tcPr>
          <w:p w:rsidR="00F33853" w:rsidRPr="006B3C67" w:rsidRDefault="00F33853" w:rsidP="00C13E81">
            <w:pPr>
              <w:rPr>
                <w:rFonts w:eastAsia="Arial Unicode MS"/>
                <w:color w:val="000000"/>
                <w:sz w:val="24"/>
                <w:szCs w:val="24"/>
                <w:lang w:bidi="ru-RU"/>
              </w:rPr>
            </w:pPr>
            <w:r w:rsidRPr="006B3C67">
              <w:rPr>
                <w:rFonts w:eastAsia="Arial Unicode MS"/>
                <w:color w:val="000000"/>
                <w:sz w:val="24"/>
                <w:szCs w:val="24"/>
                <w:lang w:bidi="ru-RU"/>
              </w:rPr>
              <w:t>Техническое состояние</w:t>
            </w:r>
          </w:p>
        </w:tc>
        <w:tc>
          <w:tcPr>
            <w:tcW w:w="5528" w:type="dxa"/>
          </w:tcPr>
          <w:p w:rsidR="00F33853" w:rsidRPr="006B3C67" w:rsidRDefault="00F33853" w:rsidP="00C13E81">
            <w:pPr>
              <w:rPr>
                <w:rFonts w:eastAsia="Arial Unicode MS"/>
                <w:color w:val="000000"/>
                <w:sz w:val="24"/>
                <w:szCs w:val="24"/>
                <w:lang w:bidi="ru-RU"/>
              </w:rPr>
            </w:pPr>
          </w:p>
        </w:tc>
      </w:tr>
    </w:tbl>
    <w:p w:rsidR="00F33853" w:rsidRPr="006B3C67" w:rsidRDefault="00F33853" w:rsidP="00F33853">
      <w:pPr>
        <w:ind w:firstLine="709"/>
        <w:rPr>
          <w:rFonts w:eastAsia="Arial Unicode MS"/>
          <w:color w:val="000000"/>
          <w:sz w:val="24"/>
          <w:szCs w:val="24"/>
          <w:lang w:bidi="ru-RU"/>
        </w:rPr>
      </w:pPr>
      <w:r w:rsidRPr="006B3C67">
        <w:rPr>
          <w:rFonts w:eastAsia="Arial Unicode MS"/>
          <w:color w:val="000000"/>
          <w:sz w:val="24"/>
          <w:szCs w:val="24"/>
          <w:lang w:bidi="ru-RU"/>
        </w:rPr>
        <w:t xml:space="preserve">Имущество передано в том виде, в каком оно есть, </w:t>
      </w:r>
      <w:r w:rsidRPr="006B3C67">
        <w:rPr>
          <w:rFonts w:eastAsia="Arial Unicode MS"/>
          <w:i/>
          <w:color w:val="000000"/>
          <w:sz w:val="24"/>
          <w:szCs w:val="24"/>
          <w:lang w:bidi="ru-RU"/>
        </w:rPr>
        <w:t>со всеми принадлежностями и документами</w:t>
      </w:r>
      <w:r w:rsidRPr="006B3C67">
        <w:rPr>
          <w:rFonts w:eastAsia="Arial Unicode MS"/>
          <w:color w:val="000000"/>
          <w:sz w:val="24"/>
          <w:szCs w:val="24"/>
          <w:lang w:bidi="ru-RU"/>
        </w:rPr>
        <w:t>, и пригодно для его использования по назначению.</w:t>
      </w:r>
    </w:p>
    <w:p w:rsidR="00F33853" w:rsidRPr="006B3C67" w:rsidRDefault="00F33853" w:rsidP="00F33853">
      <w:pPr>
        <w:ind w:firstLine="709"/>
        <w:rPr>
          <w:rFonts w:eastAsia="Arial Unicode MS"/>
          <w:color w:val="000000"/>
          <w:sz w:val="24"/>
          <w:szCs w:val="24"/>
          <w:lang w:bidi="ru-RU"/>
        </w:rPr>
      </w:pPr>
      <w:r w:rsidRPr="006B3C67">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Имущества со стороны Покупателя)</w:t>
      </w:r>
    </w:p>
    <w:p w:rsidR="00F33853" w:rsidRPr="006B3C67" w:rsidRDefault="00F33853" w:rsidP="00F33853">
      <w:pPr>
        <w:ind w:firstLine="709"/>
        <w:rPr>
          <w:rFonts w:eastAsia="Lucida Sans Unicode"/>
          <w:color w:val="000000"/>
          <w:kern w:val="2"/>
          <w:sz w:val="24"/>
          <w:szCs w:val="24"/>
          <w:lang w:bidi="ru-RU"/>
        </w:rPr>
      </w:pPr>
      <w:r w:rsidRPr="006B3C67">
        <w:rPr>
          <w:rFonts w:eastAsia="Lucida Sans Unicode"/>
          <w:color w:val="000000"/>
          <w:kern w:val="2"/>
          <w:sz w:val="24"/>
          <w:szCs w:val="24"/>
          <w:lang w:bidi="ru-RU"/>
        </w:rPr>
        <w:t>Продавец и Покупатель  настоящим подтверждают, что состояние Имущества, передаваемого по настоящему акту приема-передачи, соответствует условиям договора купли-продажи имущества № ______ от __________ г.</w:t>
      </w:r>
    </w:p>
    <w:p w:rsidR="00530F01" w:rsidRPr="00530F01" w:rsidRDefault="00530F01" w:rsidP="00530F01">
      <w:pPr>
        <w:ind w:firstLine="709"/>
        <w:rPr>
          <w:rFonts w:eastAsia="Lucida Sans Unicode"/>
          <w:color w:val="000000"/>
          <w:kern w:val="2"/>
          <w:sz w:val="24"/>
          <w:szCs w:val="24"/>
          <w:lang w:bidi="ru-RU"/>
        </w:rPr>
      </w:pPr>
      <w:r w:rsidRPr="00530F01">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F33853" w:rsidRPr="006B3C67" w:rsidRDefault="00F33853" w:rsidP="00F33853">
      <w:pPr>
        <w:ind w:firstLine="709"/>
        <w:rPr>
          <w:rFonts w:eastAsia="Lucida Sans Unicode"/>
          <w:color w:val="000000"/>
          <w:kern w:val="2"/>
          <w:sz w:val="24"/>
          <w:szCs w:val="24"/>
          <w:lang w:bidi="ru-RU"/>
        </w:rPr>
      </w:pPr>
      <w:r w:rsidRPr="006B3C67">
        <w:rPr>
          <w:rFonts w:eastAsia="Lucida Sans Unicode"/>
          <w:color w:val="000000"/>
          <w:kern w:val="2"/>
          <w:sz w:val="24"/>
          <w:szCs w:val="24"/>
          <w:lang w:bidi="ru-RU"/>
        </w:rPr>
        <w:t>Состояние Имущества полностью соответствует  Договору купли-продажи имущества № ______ от ____г., недостатков, препятствующих его нормальному использованию, не обнаружено.</w:t>
      </w:r>
    </w:p>
    <w:p w:rsidR="00F33853" w:rsidRPr="006B3C67" w:rsidRDefault="00F33853" w:rsidP="00F33853">
      <w:pPr>
        <w:ind w:firstLine="709"/>
        <w:rPr>
          <w:rFonts w:eastAsia="Lucida Sans Unicode"/>
          <w:color w:val="000000"/>
          <w:kern w:val="2"/>
          <w:sz w:val="24"/>
          <w:szCs w:val="24"/>
          <w:lang w:bidi="ru-RU"/>
        </w:rPr>
      </w:pPr>
      <w:r w:rsidRPr="006B3C67">
        <w:rPr>
          <w:rFonts w:eastAsia="Lucida Sans Unicode"/>
          <w:color w:val="000000"/>
          <w:kern w:val="2"/>
          <w:sz w:val="24"/>
          <w:szCs w:val="24"/>
          <w:lang w:bidi="ru-RU"/>
        </w:rPr>
        <w:t>Одновременно с Имуществом передается следующая техническая и иная документация на Имущество:</w:t>
      </w:r>
    </w:p>
    <w:p w:rsidR="00F33853" w:rsidRPr="006B3C67" w:rsidRDefault="00F33853" w:rsidP="00F33853">
      <w:pPr>
        <w:suppressAutoHyphens/>
        <w:rPr>
          <w:rFonts w:eastAsia="Lucida Sans Unicode"/>
          <w:color w:val="000000"/>
          <w:kern w:val="2"/>
          <w:sz w:val="24"/>
          <w:szCs w:val="24"/>
          <w:lang w:bidi="ru-RU"/>
        </w:rPr>
      </w:pPr>
      <w:r w:rsidRPr="006B3C67">
        <w:rPr>
          <w:rFonts w:eastAsia="Lucida Sans Unicode"/>
          <w:color w:val="000000"/>
          <w:kern w:val="2"/>
          <w:sz w:val="24"/>
          <w:szCs w:val="24"/>
          <w:lang w:bidi="ru-RU"/>
        </w:rPr>
        <w:t>_______________________________________________________________________________</w:t>
      </w:r>
    </w:p>
    <w:p w:rsidR="00F33853" w:rsidRPr="006B3C67" w:rsidRDefault="00F33853" w:rsidP="00F33853">
      <w:pPr>
        <w:rPr>
          <w:rFonts w:eastAsia="Lucida Sans Unicode"/>
          <w:color w:val="000000"/>
          <w:kern w:val="2"/>
          <w:sz w:val="24"/>
          <w:szCs w:val="24"/>
          <w:lang w:bidi="ru-RU"/>
        </w:rPr>
      </w:pPr>
      <w:r w:rsidRPr="006B3C67">
        <w:rPr>
          <w:rFonts w:eastAsia="Lucida Sans Unicode"/>
          <w:color w:val="000000"/>
          <w:kern w:val="2"/>
          <w:sz w:val="24"/>
          <w:szCs w:val="24"/>
          <w:lang w:bidi="ru-RU"/>
        </w:rPr>
        <w:lastRenderedPageBreak/>
        <w:t>_______________________________________________________________________________</w:t>
      </w:r>
    </w:p>
    <w:p w:rsidR="00F33853" w:rsidRPr="006B3C67" w:rsidRDefault="00F33853" w:rsidP="00F33853">
      <w:pPr>
        <w:ind w:firstLine="709"/>
        <w:rPr>
          <w:color w:val="000000"/>
          <w:sz w:val="24"/>
          <w:szCs w:val="24"/>
          <w:lang w:bidi="ru-RU"/>
        </w:rPr>
      </w:pPr>
      <w:r w:rsidRPr="006B3C67">
        <w:rPr>
          <w:color w:val="000000"/>
          <w:sz w:val="24"/>
          <w:szCs w:val="24"/>
          <w:lang w:bidi="ru-RU"/>
        </w:rPr>
        <w:t>Показания приборов учета энергоресурсов:</w:t>
      </w:r>
    </w:p>
    <w:p w:rsidR="00F33853" w:rsidRPr="006B3C67" w:rsidRDefault="00F33853" w:rsidP="00F33853">
      <w:pPr>
        <w:rPr>
          <w:i/>
          <w:color w:val="000000"/>
          <w:sz w:val="24"/>
          <w:szCs w:val="24"/>
          <w:lang w:bidi="ru-RU"/>
        </w:rPr>
      </w:pPr>
      <w:r w:rsidRPr="006B3C67">
        <w:rPr>
          <w:i/>
          <w:color w:val="000000"/>
          <w:sz w:val="24"/>
          <w:szCs w:val="24"/>
          <w:lang w:bidi="ru-RU"/>
        </w:rPr>
        <w:t>_______________________________________________________________________________</w:t>
      </w:r>
    </w:p>
    <w:p w:rsidR="00F33853" w:rsidRPr="006B3C67" w:rsidRDefault="00F33853" w:rsidP="00F33853">
      <w:pPr>
        <w:rPr>
          <w:i/>
          <w:color w:val="000000"/>
          <w:sz w:val="24"/>
          <w:szCs w:val="24"/>
          <w:lang w:bidi="ru-RU"/>
        </w:rPr>
      </w:pPr>
      <w:r w:rsidRPr="006B3C67">
        <w:rPr>
          <w:i/>
          <w:color w:val="000000"/>
          <w:sz w:val="24"/>
          <w:szCs w:val="24"/>
          <w:lang w:bidi="ru-RU"/>
        </w:rPr>
        <w:t>_______________________________________________________________________________</w:t>
      </w:r>
    </w:p>
    <w:p w:rsidR="00F33853" w:rsidRPr="006B3C67" w:rsidRDefault="00F33853" w:rsidP="00F33853">
      <w:pPr>
        <w:rPr>
          <w:i/>
          <w:color w:val="000000"/>
          <w:sz w:val="24"/>
          <w:szCs w:val="24"/>
          <w:lang w:bidi="ru-RU"/>
        </w:rPr>
      </w:pPr>
      <w:r w:rsidRPr="006B3C67">
        <w:rPr>
          <w:i/>
          <w:color w:val="000000"/>
          <w:sz w:val="24"/>
          <w:szCs w:val="24"/>
          <w:lang w:bidi="ru-RU"/>
        </w:rPr>
        <w:t>_______________________________________________________________________________</w:t>
      </w:r>
    </w:p>
    <w:p w:rsidR="00F33853" w:rsidRPr="006B3C67" w:rsidRDefault="00F33853" w:rsidP="00F33853">
      <w:pPr>
        <w:rPr>
          <w:sz w:val="24"/>
          <w:szCs w:val="24"/>
        </w:rPr>
      </w:pPr>
    </w:p>
    <w:p w:rsidR="00F33853" w:rsidRPr="006B3C67" w:rsidRDefault="00F33853" w:rsidP="00F33853">
      <w:pPr>
        <w:jc w:val="center"/>
        <w:rPr>
          <w:sz w:val="24"/>
          <w:szCs w:val="24"/>
        </w:rPr>
      </w:pPr>
      <w:r w:rsidRPr="006B3C67">
        <w:rPr>
          <w:sz w:val="24"/>
          <w:szCs w:val="24"/>
        </w:rPr>
        <w:t>Адреса Продавца и Покупателя</w:t>
      </w:r>
    </w:p>
    <w:p w:rsidR="00F33853" w:rsidRPr="006B3C67" w:rsidRDefault="00F33853" w:rsidP="00F33853">
      <w:pPr>
        <w:jc w:val="center"/>
        <w:rPr>
          <w:sz w:val="24"/>
          <w:szCs w:val="24"/>
        </w:rPr>
      </w:pPr>
    </w:p>
    <w:tbl>
      <w:tblPr>
        <w:tblStyle w:val="43"/>
        <w:tblW w:w="0" w:type="auto"/>
        <w:tblLook w:val="04A0" w:firstRow="1" w:lastRow="0" w:firstColumn="1" w:lastColumn="0" w:noHBand="0" w:noVBand="1"/>
      </w:tblPr>
      <w:tblGrid>
        <w:gridCol w:w="4927"/>
        <w:gridCol w:w="4926"/>
      </w:tblGrid>
      <w:tr w:rsidR="00F33853" w:rsidRPr="006B3C67" w:rsidTr="00C13E81">
        <w:tc>
          <w:tcPr>
            <w:tcW w:w="4927" w:type="dxa"/>
            <w:tcBorders>
              <w:top w:val="nil"/>
              <w:left w:val="nil"/>
              <w:bottom w:val="nil"/>
              <w:right w:val="nil"/>
            </w:tcBorders>
          </w:tcPr>
          <w:p w:rsidR="00F33853" w:rsidRPr="006B3C67" w:rsidRDefault="00F33853" w:rsidP="00C13E81">
            <w:pPr>
              <w:tabs>
                <w:tab w:val="left" w:pos="1276"/>
              </w:tabs>
              <w:rPr>
                <w:sz w:val="24"/>
                <w:szCs w:val="24"/>
              </w:rPr>
            </w:pPr>
            <w:r w:rsidRPr="006B3C67">
              <w:rPr>
                <w:sz w:val="24"/>
                <w:szCs w:val="24"/>
              </w:rPr>
              <w:t>Продавец:</w:t>
            </w:r>
            <w:r w:rsidRPr="006B3C67">
              <w:rPr>
                <w:sz w:val="24"/>
                <w:szCs w:val="24"/>
              </w:rPr>
              <w:tab/>
              <w:t>АО «ПО ЭХЗ»</w:t>
            </w:r>
          </w:p>
        </w:tc>
        <w:tc>
          <w:tcPr>
            <w:tcW w:w="4926" w:type="dxa"/>
            <w:tcBorders>
              <w:top w:val="nil"/>
              <w:left w:val="nil"/>
              <w:bottom w:val="nil"/>
              <w:right w:val="nil"/>
            </w:tcBorders>
          </w:tcPr>
          <w:p w:rsidR="00F33853" w:rsidRPr="006B3C67" w:rsidRDefault="00F33853" w:rsidP="00C13E81">
            <w:pPr>
              <w:tabs>
                <w:tab w:val="left" w:pos="1276"/>
              </w:tabs>
              <w:rPr>
                <w:sz w:val="24"/>
                <w:szCs w:val="24"/>
              </w:rPr>
            </w:pPr>
            <w:r w:rsidRPr="006B3C67">
              <w:rPr>
                <w:sz w:val="24"/>
                <w:szCs w:val="24"/>
              </w:rPr>
              <w:t>Покупатель: (сокращенное наименование по Уставу)/ФИО (для физического лица)</w:t>
            </w:r>
          </w:p>
        </w:tc>
      </w:tr>
      <w:tr w:rsidR="00F33853" w:rsidRPr="006B3C67" w:rsidTr="00C13E81">
        <w:tc>
          <w:tcPr>
            <w:tcW w:w="4927" w:type="dxa"/>
            <w:tcBorders>
              <w:top w:val="nil"/>
              <w:left w:val="nil"/>
              <w:bottom w:val="nil"/>
              <w:right w:val="nil"/>
            </w:tcBorders>
          </w:tcPr>
          <w:p w:rsidR="00F33853" w:rsidRPr="006B3C67" w:rsidRDefault="00F33853" w:rsidP="00C13E81">
            <w:pPr>
              <w:tabs>
                <w:tab w:val="left" w:leader="underscore" w:pos="3247"/>
              </w:tabs>
              <w:spacing w:line="324" w:lineRule="exact"/>
              <w:rPr>
                <w:sz w:val="24"/>
                <w:szCs w:val="24"/>
              </w:rPr>
            </w:pPr>
            <w:r w:rsidRPr="006B3C67">
              <w:rPr>
                <w:sz w:val="24"/>
                <w:szCs w:val="24"/>
              </w:rPr>
              <w:t xml:space="preserve">ИНН </w:t>
            </w:r>
          </w:p>
          <w:p w:rsidR="00F33853" w:rsidRPr="006B3C67" w:rsidRDefault="00F33853" w:rsidP="00C13E81">
            <w:pPr>
              <w:tabs>
                <w:tab w:val="left" w:leader="underscore" w:pos="3247"/>
              </w:tabs>
              <w:spacing w:line="324" w:lineRule="exact"/>
              <w:rPr>
                <w:sz w:val="24"/>
                <w:szCs w:val="24"/>
              </w:rPr>
            </w:pPr>
            <w:r w:rsidRPr="006B3C67">
              <w:rPr>
                <w:sz w:val="24"/>
                <w:szCs w:val="24"/>
              </w:rPr>
              <w:t xml:space="preserve">КПП </w:t>
            </w:r>
          </w:p>
          <w:p w:rsidR="00F33853" w:rsidRPr="006B3C67" w:rsidRDefault="00F33853" w:rsidP="00C13E81">
            <w:pPr>
              <w:tabs>
                <w:tab w:val="left" w:leader="underscore" w:pos="3247"/>
              </w:tabs>
              <w:spacing w:line="324" w:lineRule="exact"/>
              <w:rPr>
                <w:sz w:val="24"/>
                <w:szCs w:val="24"/>
              </w:rPr>
            </w:pPr>
            <w:r w:rsidRPr="006B3C67">
              <w:rPr>
                <w:sz w:val="24"/>
                <w:szCs w:val="24"/>
              </w:rPr>
              <w:t xml:space="preserve">ОГРН </w:t>
            </w:r>
          </w:p>
          <w:p w:rsidR="00F33853" w:rsidRPr="006B3C67" w:rsidRDefault="00F33853" w:rsidP="00C13E81">
            <w:pPr>
              <w:tabs>
                <w:tab w:val="left" w:leader="underscore" w:pos="968"/>
                <w:tab w:val="left" w:leader="underscore" w:pos="1864"/>
              </w:tabs>
              <w:spacing w:line="324" w:lineRule="exact"/>
              <w:rPr>
                <w:sz w:val="24"/>
                <w:szCs w:val="24"/>
              </w:rPr>
            </w:pPr>
            <w:r w:rsidRPr="006B3C67">
              <w:rPr>
                <w:sz w:val="24"/>
                <w:szCs w:val="24"/>
              </w:rPr>
              <w:t xml:space="preserve">Место нахождения: </w:t>
            </w:r>
          </w:p>
          <w:p w:rsidR="00F33853" w:rsidRPr="006B3C67" w:rsidRDefault="00F33853" w:rsidP="00C13E81">
            <w:pPr>
              <w:rPr>
                <w:sz w:val="24"/>
                <w:szCs w:val="24"/>
              </w:rPr>
            </w:pPr>
          </w:p>
        </w:tc>
        <w:tc>
          <w:tcPr>
            <w:tcW w:w="4926" w:type="dxa"/>
            <w:tcBorders>
              <w:top w:val="nil"/>
              <w:left w:val="nil"/>
              <w:bottom w:val="nil"/>
              <w:right w:val="nil"/>
            </w:tcBorders>
          </w:tcPr>
          <w:p w:rsidR="00F33853" w:rsidRPr="006B3C67" w:rsidRDefault="00F33853" w:rsidP="00C13E81">
            <w:pPr>
              <w:tabs>
                <w:tab w:val="left" w:leader="underscore" w:pos="3247"/>
              </w:tabs>
              <w:spacing w:line="324" w:lineRule="exact"/>
              <w:rPr>
                <w:sz w:val="24"/>
                <w:szCs w:val="24"/>
              </w:rPr>
            </w:pPr>
            <w:r w:rsidRPr="006B3C67">
              <w:rPr>
                <w:sz w:val="24"/>
                <w:szCs w:val="24"/>
              </w:rPr>
              <w:t xml:space="preserve">ИНН </w:t>
            </w:r>
          </w:p>
          <w:p w:rsidR="00F33853" w:rsidRPr="006B3C67" w:rsidRDefault="00F33853" w:rsidP="00C13E81">
            <w:pPr>
              <w:tabs>
                <w:tab w:val="left" w:leader="underscore" w:pos="3247"/>
              </w:tabs>
              <w:spacing w:line="324" w:lineRule="exact"/>
              <w:rPr>
                <w:sz w:val="24"/>
                <w:szCs w:val="24"/>
              </w:rPr>
            </w:pPr>
            <w:r w:rsidRPr="006B3C67">
              <w:rPr>
                <w:sz w:val="24"/>
                <w:szCs w:val="24"/>
              </w:rPr>
              <w:t>КПП</w:t>
            </w:r>
          </w:p>
          <w:p w:rsidR="00F33853" w:rsidRPr="006B3C67" w:rsidRDefault="00F33853" w:rsidP="00C13E81">
            <w:pPr>
              <w:tabs>
                <w:tab w:val="left" w:leader="underscore" w:pos="3247"/>
              </w:tabs>
              <w:spacing w:line="324" w:lineRule="exact"/>
              <w:rPr>
                <w:sz w:val="24"/>
                <w:szCs w:val="24"/>
              </w:rPr>
            </w:pPr>
            <w:r w:rsidRPr="006B3C67">
              <w:rPr>
                <w:sz w:val="24"/>
                <w:szCs w:val="24"/>
              </w:rPr>
              <w:t xml:space="preserve">ОГРН </w:t>
            </w:r>
          </w:p>
          <w:p w:rsidR="00F33853" w:rsidRPr="006B3C67" w:rsidRDefault="00F33853" w:rsidP="00C13E81">
            <w:pPr>
              <w:tabs>
                <w:tab w:val="left" w:leader="underscore" w:pos="3247"/>
              </w:tabs>
              <w:spacing w:line="324" w:lineRule="exact"/>
              <w:rPr>
                <w:sz w:val="24"/>
                <w:szCs w:val="24"/>
              </w:rPr>
            </w:pPr>
            <w:r w:rsidRPr="006B3C67">
              <w:rPr>
                <w:sz w:val="24"/>
                <w:szCs w:val="24"/>
              </w:rPr>
              <w:t>Место нахождения:</w:t>
            </w:r>
            <w:r w:rsidRPr="006B3C67">
              <w:rPr>
                <w:sz w:val="24"/>
                <w:szCs w:val="24"/>
              </w:rPr>
              <w:tab/>
              <w:t>(указать</w:t>
            </w:r>
          </w:p>
          <w:p w:rsidR="00F33853" w:rsidRPr="006B3C67" w:rsidRDefault="00F33853" w:rsidP="00C13E81">
            <w:pPr>
              <w:rPr>
                <w:sz w:val="24"/>
                <w:szCs w:val="24"/>
              </w:rPr>
            </w:pPr>
            <w:r w:rsidRPr="006B3C67">
              <w:rPr>
                <w:sz w:val="24"/>
                <w:szCs w:val="24"/>
              </w:rPr>
              <w:t>место нахождения по Уставу)</w:t>
            </w:r>
          </w:p>
          <w:p w:rsidR="00F33853" w:rsidRPr="006B3C67" w:rsidRDefault="00F33853" w:rsidP="00C13E81">
            <w:pPr>
              <w:rPr>
                <w:sz w:val="24"/>
                <w:szCs w:val="24"/>
              </w:rPr>
            </w:pPr>
            <w:r w:rsidRPr="006B3C67">
              <w:rPr>
                <w:sz w:val="24"/>
                <w:szCs w:val="24"/>
              </w:rPr>
              <w:t>Для физического лица:</w:t>
            </w:r>
          </w:p>
          <w:p w:rsidR="00F33853" w:rsidRPr="006B3C67" w:rsidRDefault="00F33853" w:rsidP="00C13E81">
            <w:pPr>
              <w:rPr>
                <w:sz w:val="24"/>
                <w:szCs w:val="24"/>
              </w:rPr>
            </w:pPr>
            <w:r w:rsidRPr="006B3C67">
              <w:rPr>
                <w:sz w:val="24"/>
                <w:szCs w:val="24"/>
              </w:rPr>
              <w:t>Паспортные данные:_____</w:t>
            </w:r>
          </w:p>
          <w:p w:rsidR="00F33853" w:rsidRPr="006B3C67" w:rsidRDefault="00F33853" w:rsidP="00C13E81">
            <w:pPr>
              <w:rPr>
                <w:sz w:val="24"/>
                <w:szCs w:val="24"/>
              </w:rPr>
            </w:pPr>
            <w:r w:rsidRPr="006B3C67">
              <w:rPr>
                <w:sz w:val="24"/>
                <w:szCs w:val="24"/>
              </w:rPr>
              <w:t>Адрес регистрации:________</w:t>
            </w:r>
          </w:p>
        </w:tc>
      </w:tr>
    </w:tbl>
    <w:p w:rsidR="00F33853" w:rsidRPr="006B3C67" w:rsidRDefault="00F33853" w:rsidP="00F33853">
      <w:pPr>
        <w:rPr>
          <w:sz w:val="24"/>
          <w:szCs w:val="24"/>
        </w:rPr>
      </w:pPr>
    </w:p>
    <w:p w:rsidR="00F33853" w:rsidRPr="006B3C67" w:rsidRDefault="00F33853" w:rsidP="00F33853">
      <w:pPr>
        <w:autoSpaceDE w:val="0"/>
        <w:autoSpaceDN w:val="0"/>
        <w:adjustRightInd w:val="0"/>
        <w:contextualSpacing/>
        <w:jc w:val="center"/>
        <w:rPr>
          <w:sz w:val="24"/>
          <w:szCs w:val="24"/>
        </w:rPr>
      </w:pPr>
      <w:r w:rsidRPr="006B3C67">
        <w:rPr>
          <w:sz w:val="24"/>
          <w:szCs w:val="24"/>
        </w:rPr>
        <w:t>Подписи Сторон</w:t>
      </w:r>
    </w:p>
    <w:p w:rsidR="00F33853" w:rsidRPr="006B3C67" w:rsidRDefault="00F33853" w:rsidP="00F33853">
      <w:pPr>
        <w:rPr>
          <w:sz w:val="24"/>
          <w:szCs w:val="24"/>
        </w:rPr>
      </w:pPr>
    </w:p>
    <w:tbl>
      <w:tblPr>
        <w:tblStyle w:val="43"/>
        <w:tblW w:w="0" w:type="auto"/>
        <w:tblLook w:val="04A0" w:firstRow="1" w:lastRow="0" w:firstColumn="1" w:lastColumn="0" w:noHBand="0" w:noVBand="1"/>
      </w:tblPr>
      <w:tblGrid>
        <w:gridCol w:w="4927"/>
        <w:gridCol w:w="4926"/>
      </w:tblGrid>
      <w:tr w:rsidR="00F33853" w:rsidRPr="006B3C67" w:rsidTr="00C13E81">
        <w:tc>
          <w:tcPr>
            <w:tcW w:w="4927" w:type="dxa"/>
            <w:tcBorders>
              <w:top w:val="nil"/>
              <w:left w:val="nil"/>
              <w:bottom w:val="nil"/>
              <w:right w:val="nil"/>
            </w:tcBorders>
          </w:tcPr>
          <w:p w:rsidR="00F33853" w:rsidRPr="006B3C67" w:rsidRDefault="00F33853" w:rsidP="00C13E81">
            <w:pPr>
              <w:spacing w:line="280" w:lineRule="exact"/>
              <w:rPr>
                <w:sz w:val="24"/>
                <w:szCs w:val="24"/>
              </w:rPr>
            </w:pPr>
            <w:r w:rsidRPr="006B3C67">
              <w:rPr>
                <w:sz w:val="24"/>
                <w:szCs w:val="24"/>
              </w:rPr>
              <w:t>________________(________________)</w:t>
            </w:r>
          </w:p>
          <w:p w:rsidR="00F33853" w:rsidRPr="006B3C67" w:rsidRDefault="00F33853" w:rsidP="00C13E81">
            <w:pPr>
              <w:spacing w:line="280" w:lineRule="exact"/>
              <w:rPr>
                <w:sz w:val="24"/>
                <w:szCs w:val="24"/>
              </w:rPr>
            </w:pPr>
          </w:p>
          <w:p w:rsidR="00F33853" w:rsidRPr="006B3C67" w:rsidRDefault="00F33853" w:rsidP="00C13E81">
            <w:pPr>
              <w:tabs>
                <w:tab w:val="left" w:pos="1276"/>
              </w:tabs>
              <w:rPr>
                <w:sz w:val="24"/>
                <w:szCs w:val="24"/>
              </w:rPr>
            </w:pPr>
          </w:p>
        </w:tc>
        <w:tc>
          <w:tcPr>
            <w:tcW w:w="4926" w:type="dxa"/>
            <w:tcBorders>
              <w:top w:val="nil"/>
              <w:left w:val="nil"/>
              <w:bottom w:val="nil"/>
              <w:right w:val="nil"/>
            </w:tcBorders>
          </w:tcPr>
          <w:p w:rsidR="00F33853" w:rsidRPr="006B3C67" w:rsidRDefault="00F33853" w:rsidP="00C13E81">
            <w:pPr>
              <w:spacing w:line="280" w:lineRule="exact"/>
              <w:rPr>
                <w:sz w:val="24"/>
                <w:szCs w:val="24"/>
              </w:rPr>
            </w:pPr>
            <w:r w:rsidRPr="006B3C67">
              <w:rPr>
                <w:sz w:val="24"/>
                <w:szCs w:val="24"/>
              </w:rPr>
              <w:t>________________(________________)</w:t>
            </w:r>
          </w:p>
          <w:p w:rsidR="00F33853" w:rsidRPr="006B3C67" w:rsidRDefault="00F33853" w:rsidP="00C13E81">
            <w:pPr>
              <w:spacing w:line="280" w:lineRule="exact"/>
              <w:rPr>
                <w:sz w:val="24"/>
                <w:szCs w:val="24"/>
              </w:rPr>
            </w:pPr>
          </w:p>
          <w:p w:rsidR="00F33853" w:rsidRPr="006B3C67" w:rsidRDefault="00F33853" w:rsidP="00C13E81">
            <w:pPr>
              <w:tabs>
                <w:tab w:val="left" w:pos="1276"/>
              </w:tabs>
              <w:rPr>
                <w:sz w:val="24"/>
                <w:szCs w:val="24"/>
              </w:rPr>
            </w:pPr>
          </w:p>
        </w:tc>
      </w:tr>
    </w:tbl>
    <w:p w:rsidR="00F33853" w:rsidRPr="006B3C67" w:rsidRDefault="00F33853" w:rsidP="00F3385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F33853" w:rsidRPr="006B3C67" w:rsidRDefault="00F33853" w:rsidP="00F33853">
      <w:pPr>
        <w:rPr>
          <w:rFonts w:eastAsia="Arial Unicode MS"/>
          <w:color w:val="000000"/>
          <w:sz w:val="24"/>
          <w:szCs w:val="24"/>
          <w:lang w:bidi="ru-RU"/>
        </w:rPr>
      </w:pPr>
      <w:r w:rsidRPr="006B3C67">
        <w:rPr>
          <w:rFonts w:eastAsia="Arial Unicode MS"/>
          <w:color w:val="000000"/>
          <w:sz w:val="24"/>
          <w:szCs w:val="24"/>
          <w:lang w:bidi="ru-RU"/>
        </w:rPr>
        <w:t>СОГЛАСОВАНО:</w:t>
      </w:r>
    </w:p>
    <w:p w:rsidR="00F33853" w:rsidRPr="006B3C67" w:rsidRDefault="00F33853" w:rsidP="00F33853">
      <w:pPr>
        <w:rPr>
          <w:rFonts w:eastAsia="Arial Unicode MS"/>
          <w:color w:val="000000"/>
          <w:sz w:val="24"/>
          <w:szCs w:val="24"/>
          <w:lang w:bidi="ru-RU"/>
        </w:rPr>
      </w:pPr>
    </w:p>
    <w:p w:rsidR="00F33853" w:rsidRPr="006B3C67" w:rsidRDefault="00F33853" w:rsidP="00F33853">
      <w:pPr>
        <w:rPr>
          <w:rFonts w:eastAsia="Arial Unicode MS"/>
          <w:color w:val="000000"/>
          <w:sz w:val="24"/>
          <w:szCs w:val="24"/>
          <w:lang w:bidi="ru-RU"/>
        </w:rPr>
      </w:pPr>
      <w:r w:rsidRPr="006B3C67">
        <w:rPr>
          <w:rFonts w:eastAsia="Arial Unicode MS"/>
          <w:color w:val="000000"/>
          <w:sz w:val="24"/>
          <w:szCs w:val="24"/>
          <w:lang w:bidi="ru-RU"/>
        </w:rPr>
        <w:t>Начальник подразделения, в подотчете которого находится Имущество</w:t>
      </w:r>
    </w:p>
    <w:p w:rsidR="00F33853" w:rsidRPr="006B3C67" w:rsidRDefault="00F33853" w:rsidP="00F33853">
      <w:pPr>
        <w:rPr>
          <w:rFonts w:eastAsia="Arial Unicode MS"/>
          <w:color w:val="000000"/>
          <w:sz w:val="24"/>
          <w:szCs w:val="24"/>
          <w:lang w:bidi="ru-RU"/>
        </w:rPr>
      </w:pPr>
      <w:r w:rsidRPr="006B3C67">
        <w:rPr>
          <w:rFonts w:eastAsia="Arial Unicode MS"/>
          <w:color w:val="000000"/>
          <w:sz w:val="24"/>
          <w:szCs w:val="24"/>
          <w:lang w:bidi="ru-RU"/>
        </w:rPr>
        <w:t>______________(_____________)</w:t>
      </w:r>
    </w:p>
    <w:p w:rsidR="00F33853" w:rsidRPr="006B3C67" w:rsidRDefault="00F33853" w:rsidP="00F33853">
      <w:pPr>
        <w:rPr>
          <w:rFonts w:eastAsia="Arial Unicode MS"/>
          <w:color w:val="000000"/>
          <w:sz w:val="24"/>
          <w:szCs w:val="24"/>
          <w:lang w:bidi="ru-RU"/>
        </w:rPr>
      </w:pPr>
    </w:p>
    <w:p w:rsidR="00F33853" w:rsidRPr="006B3C67" w:rsidRDefault="00F33853" w:rsidP="00F33853">
      <w:pPr>
        <w:rPr>
          <w:rFonts w:eastAsia="Arial Unicode MS"/>
          <w:color w:val="000000"/>
          <w:sz w:val="24"/>
          <w:szCs w:val="24"/>
          <w:lang w:bidi="ru-RU"/>
        </w:rPr>
      </w:pPr>
      <w:r w:rsidRPr="006B3C67">
        <w:rPr>
          <w:rFonts w:eastAsia="Arial Unicode MS"/>
          <w:color w:val="000000"/>
          <w:sz w:val="24"/>
          <w:szCs w:val="24"/>
          <w:lang w:bidi="ru-RU"/>
        </w:rPr>
        <w:t>Материально ответственное лицо, в подотчете которого находится Имущество</w:t>
      </w:r>
    </w:p>
    <w:p w:rsidR="00F33853" w:rsidRPr="006B3C67" w:rsidRDefault="00F33853" w:rsidP="00F33853">
      <w:pPr>
        <w:rPr>
          <w:rFonts w:eastAsia="Arial Unicode MS"/>
          <w:color w:val="000000"/>
          <w:sz w:val="24"/>
          <w:szCs w:val="24"/>
          <w:lang w:bidi="ru-RU"/>
        </w:rPr>
      </w:pPr>
      <w:r w:rsidRPr="006B3C67">
        <w:rPr>
          <w:rFonts w:eastAsia="Arial Unicode MS"/>
          <w:color w:val="000000"/>
          <w:sz w:val="24"/>
          <w:szCs w:val="24"/>
          <w:lang w:bidi="ru-RU"/>
        </w:rPr>
        <w:t>______________(______________)</w:t>
      </w:r>
    </w:p>
    <w:p w:rsidR="00F33853" w:rsidRPr="006B3C67" w:rsidRDefault="00F33853" w:rsidP="00F33853">
      <w:pPr>
        <w:rPr>
          <w:rFonts w:eastAsia="Arial Unicode MS"/>
          <w:color w:val="000000"/>
          <w:sz w:val="24"/>
          <w:szCs w:val="24"/>
          <w:lang w:bidi="ru-RU"/>
        </w:rPr>
      </w:pPr>
    </w:p>
    <w:p w:rsidR="00F33853" w:rsidRPr="006B3C67" w:rsidRDefault="00F33853" w:rsidP="00F33853">
      <w:pPr>
        <w:rPr>
          <w:rFonts w:eastAsia="Arial Unicode MS"/>
          <w:color w:val="000000"/>
          <w:sz w:val="24"/>
          <w:szCs w:val="24"/>
          <w:lang w:bidi="ru-RU"/>
        </w:rPr>
      </w:pPr>
    </w:p>
    <w:p w:rsidR="00F33853" w:rsidRPr="00C324AA" w:rsidRDefault="00F33853" w:rsidP="00F33853">
      <w:pPr>
        <w:ind w:firstLine="993"/>
        <w:jc w:val="right"/>
        <w:rPr>
          <w:sz w:val="24"/>
          <w:szCs w:val="24"/>
        </w:rPr>
      </w:pPr>
    </w:p>
    <w:p w:rsidR="00F33853" w:rsidRPr="00C324AA" w:rsidRDefault="00F33853" w:rsidP="00F33853">
      <w:pPr>
        <w:pageBreakBefore/>
        <w:ind w:firstLine="992"/>
        <w:jc w:val="right"/>
        <w:rPr>
          <w:sz w:val="24"/>
          <w:szCs w:val="24"/>
        </w:rPr>
      </w:pPr>
      <w:r w:rsidRPr="00C324AA">
        <w:rPr>
          <w:sz w:val="24"/>
          <w:szCs w:val="24"/>
        </w:rPr>
        <w:lastRenderedPageBreak/>
        <w:t>Приложение № 2</w:t>
      </w:r>
    </w:p>
    <w:p w:rsidR="00F33853" w:rsidRPr="00C324AA" w:rsidRDefault="00F33853" w:rsidP="00F33853">
      <w:pPr>
        <w:autoSpaceDE w:val="0"/>
        <w:autoSpaceDN w:val="0"/>
        <w:adjustRightInd w:val="0"/>
        <w:ind w:firstLine="993"/>
        <w:jc w:val="right"/>
        <w:rPr>
          <w:sz w:val="24"/>
          <w:szCs w:val="24"/>
        </w:rPr>
      </w:pPr>
      <w:r w:rsidRPr="00C324AA">
        <w:rPr>
          <w:sz w:val="24"/>
          <w:szCs w:val="24"/>
        </w:rPr>
        <w:t>к Договору купли-продажи имущества</w:t>
      </w:r>
    </w:p>
    <w:p w:rsidR="00F33853" w:rsidRPr="00C324AA" w:rsidRDefault="00F33853" w:rsidP="00F33853">
      <w:pPr>
        <w:ind w:firstLine="993"/>
        <w:jc w:val="right"/>
        <w:rPr>
          <w:sz w:val="24"/>
          <w:szCs w:val="24"/>
        </w:rPr>
      </w:pPr>
      <w:r w:rsidRPr="00C324AA">
        <w:rPr>
          <w:sz w:val="24"/>
          <w:szCs w:val="24"/>
        </w:rPr>
        <w:t xml:space="preserve">от____________ № _________________ </w:t>
      </w:r>
    </w:p>
    <w:p w:rsidR="00F33853" w:rsidRPr="00C324AA" w:rsidRDefault="00F33853" w:rsidP="00F33853">
      <w:pPr>
        <w:ind w:firstLine="993"/>
        <w:jc w:val="center"/>
        <w:rPr>
          <w:b/>
          <w:sz w:val="24"/>
          <w:szCs w:val="24"/>
        </w:rPr>
      </w:pPr>
    </w:p>
    <w:p w:rsidR="00F33853" w:rsidRPr="00C324AA" w:rsidRDefault="00F33853" w:rsidP="00F33853">
      <w:pPr>
        <w:contextualSpacing/>
        <w:jc w:val="center"/>
        <w:rPr>
          <w:rFonts w:eastAsia="BatangChe"/>
          <w:b/>
          <w:bCs/>
          <w:smallCaps/>
          <w:sz w:val="24"/>
          <w:szCs w:val="24"/>
        </w:rPr>
      </w:pPr>
      <w:r w:rsidRPr="00C324AA">
        <w:rPr>
          <w:rFonts w:eastAsia="BatangChe"/>
          <w:b/>
          <w:sz w:val="24"/>
          <w:szCs w:val="24"/>
        </w:rPr>
        <w:t>Положение</w:t>
      </w:r>
    </w:p>
    <w:p w:rsidR="00F33853" w:rsidRPr="00C324AA" w:rsidRDefault="00F33853" w:rsidP="00F33853">
      <w:pPr>
        <w:contextualSpacing/>
        <w:jc w:val="center"/>
        <w:rPr>
          <w:rFonts w:eastAsia="Times New Roman"/>
          <w:bCs/>
          <w:sz w:val="24"/>
          <w:szCs w:val="24"/>
        </w:rPr>
      </w:pPr>
      <w:r w:rsidRPr="00C324AA">
        <w:rPr>
          <w:rFonts w:eastAsia="BatangChe"/>
          <w:b/>
          <w:bCs/>
          <w:sz w:val="24"/>
          <w:szCs w:val="24"/>
        </w:rPr>
        <w:t>о конфиденциальности и неразглашении информации</w:t>
      </w:r>
      <w:r w:rsidRPr="00C324AA">
        <w:rPr>
          <w:rFonts w:eastAsia="BatangChe"/>
          <w:b/>
          <w:bCs/>
          <w:sz w:val="24"/>
          <w:szCs w:val="24"/>
        </w:rPr>
        <w:br/>
      </w:r>
    </w:p>
    <w:p w:rsidR="00F33853" w:rsidRPr="00C324AA" w:rsidRDefault="00F33853" w:rsidP="00F33853">
      <w:pPr>
        <w:numPr>
          <w:ilvl w:val="0"/>
          <w:numId w:val="26"/>
        </w:numPr>
        <w:tabs>
          <w:tab w:val="left" w:pos="426"/>
        </w:tabs>
        <w:ind w:left="0" w:firstLine="0"/>
        <w:jc w:val="center"/>
        <w:rPr>
          <w:rFonts w:eastAsia="Times New Roman"/>
          <w:bCs/>
          <w:sz w:val="24"/>
          <w:szCs w:val="24"/>
        </w:rPr>
      </w:pPr>
      <w:r w:rsidRPr="00C324AA">
        <w:rPr>
          <w:rFonts w:eastAsia="Times New Roman"/>
          <w:bCs/>
          <w:sz w:val="24"/>
          <w:szCs w:val="24"/>
        </w:rPr>
        <w:t>Общая часть</w:t>
      </w:r>
    </w:p>
    <w:p w:rsidR="00F33853" w:rsidRPr="00C324AA" w:rsidRDefault="00F33853" w:rsidP="00F33853">
      <w:pPr>
        <w:rPr>
          <w:rFonts w:eastAsia="Times New Roman"/>
          <w:bCs/>
          <w:sz w:val="24"/>
          <w:szCs w:val="24"/>
        </w:rPr>
      </w:pPr>
    </w:p>
    <w:p w:rsidR="00F33853" w:rsidRPr="00C324AA" w:rsidRDefault="00F33853" w:rsidP="00F33853">
      <w:pPr>
        <w:numPr>
          <w:ilvl w:val="1"/>
          <w:numId w:val="26"/>
        </w:numPr>
        <w:tabs>
          <w:tab w:val="left" w:pos="1134"/>
        </w:tabs>
        <w:ind w:left="0" w:firstLine="709"/>
        <w:rPr>
          <w:rFonts w:eastAsia="Times New Roman"/>
          <w:bCs/>
          <w:sz w:val="24"/>
          <w:szCs w:val="24"/>
          <w:u w:val="single"/>
        </w:rPr>
      </w:pPr>
      <w:r w:rsidRPr="00C324AA">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F33853" w:rsidRPr="00C324AA" w:rsidRDefault="00F33853" w:rsidP="00F33853">
      <w:pPr>
        <w:ind w:firstLine="709"/>
        <w:rPr>
          <w:rFonts w:eastAsia="Times New Roman"/>
          <w:bCs/>
          <w:sz w:val="24"/>
          <w:szCs w:val="24"/>
        </w:rPr>
      </w:pPr>
    </w:p>
    <w:p w:rsidR="00F33853" w:rsidRPr="00C324AA" w:rsidRDefault="00F33853" w:rsidP="00F33853">
      <w:pPr>
        <w:numPr>
          <w:ilvl w:val="0"/>
          <w:numId w:val="26"/>
        </w:numPr>
        <w:tabs>
          <w:tab w:val="left" w:pos="426"/>
        </w:tabs>
        <w:ind w:left="0" w:firstLine="709"/>
        <w:jc w:val="center"/>
        <w:rPr>
          <w:rFonts w:eastAsia="Times New Roman"/>
          <w:bCs/>
          <w:sz w:val="24"/>
          <w:szCs w:val="24"/>
        </w:rPr>
      </w:pPr>
      <w:r w:rsidRPr="00C324AA">
        <w:rPr>
          <w:rFonts w:eastAsia="Times New Roman"/>
          <w:bCs/>
          <w:sz w:val="24"/>
          <w:szCs w:val="24"/>
        </w:rPr>
        <w:t>Передача информации, составляющей коммерческую тайну</w:t>
      </w:r>
    </w:p>
    <w:p w:rsidR="00F33853" w:rsidRPr="00C324AA" w:rsidRDefault="00F33853" w:rsidP="00F33853">
      <w:pPr>
        <w:ind w:firstLine="709"/>
        <w:rPr>
          <w:rFonts w:eastAsia="Times New Roman"/>
          <w:bCs/>
          <w:sz w:val="24"/>
          <w:szCs w:val="24"/>
        </w:rPr>
      </w:pP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F33853" w:rsidRPr="00C324AA" w:rsidRDefault="00F33853" w:rsidP="00F33853">
      <w:pPr>
        <w:ind w:firstLine="709"/>
        <w:rPr>
          <w:rFonts w:eastAsia="Times New Roman"/>
          <w:bCs/>
          <w:sz w:val="24"/>
          <w:szCs w:val="24"/>
        </w:rPr>
      </w:pPr>
    </w:p>
    <w:p w:rsidR="00F33853" w:rsidRPr="00C324AA" w:rsidRDefault="00F33853" w:rsidP="00F33853">
      <w:pPr>
        <w:numPr>
          <w:ilvl w:val="0"/>
          <w:numId w:val="26"/>
        </w:numPr>
        <w:tabs>
          <w:tab w:val="left" w:pos="426"/>
        </w:tabs>
        <w:ind w:left="0" w:firstLine="709"/>
        <w:jc w:val="center"/>
        <w:rPr>
          <w:rFonts w:eastAsia="Times New Roman"/>
          <w:bCs/>
          <w:sz w:val="24"/>
          <w:szCs w:val="24"/>
        </w:rPr>
      </w:pPr>
      <w:r w:rsidRPr="00C324AA">
        <w:rPr>
          <w:rFonts w:eastAsia="Times New Roman"/>
          <w:bCs/>
          <w:sz w:val="24"/>
          <w:szCs w:val="24"/>
        </w:rPr>
        <w:t>Использование информации, составляющей коммерческую тайну</w:t>
      </w:r>
    </w:p>
    <w:p w:rsidR="00F33853" w:rsidRPr="00C324AA" w:rsidRDefault="00F33853" w:rsidP="00F33853">
      <w:pPr>
        <w:ind w:firstLine="709"/>
        <w:rPr>
          <w:rFonts w:eastAsia="Times New Roman"/>
          <w:bCs/>
          <w:sz w:val="24"/>
          <w:szCs w:val="24"/>
        </w:rPr>
      </w:pP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35701469"/>
          <w:placeholder>
            <w:docPart w:val="D2603E9128754AD1BE1B907BCCE19BEB"/>
          </w:placeholder>
          <w:showingPlcHdr/>
          <w:text/>
        </w:sdtPr>
        <w:sdtEndPr/>
        <w:sdtContent>
          <w:r w:rsidRPr="00C324AA">
            <w:rPr>
              <w:rFonts w:eastAsia="Times New Roman"/>
              <w:color w:val="808080"/>
              <w:sz w:val="24"/>
              <w:szCs w:val="24"/>
            </w:rPr>
            <w:t>адрес</w:t>
          </w:r>
        </w:sdtContent>
      </w:sdt>
      <w:r w:rsidRPr="00C324AA">
        <w:rPr>
          <w:rFonts w:eastAsia="Times New Roman"/>
          <w:bCs/>
          <w:sz w:val="24"/>
          <w:szCs w:val="24"/>
        </w:rPr>
        <w:t>.</w:t>
      </w:r>
    </w:p>
    <w:p w:rsidR="00F33853" w:rsidRPr="00C324AA" w:rsidRDefault="00F33853" w:rsidP="00F33853">
      <w:pPr>
        <w:tabs>
          <w:tab w:val="left" w:pos="1276"/>
        </w:tabs>
        <w:ind w:firstLine="709"/>
        <w:rPr>
          <w:rFonts w:eastAsia="Times New Roman"/>
          <w:bCs/>
          <w:sz w:val="24"/>
          <w:szCs w:val="24"/>
        </w:rPr>
      </w:pPr>
      <w:r w:rsidRPr="00C324AA">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w:t>
      </w:r>
      <w:r w:rsidRPr="00C324AA">
        <w:rPr>
          <w:rFonts w:eastAsia="Times New Roman"/>
          <w:bCs/>
          <w:sz w:val="24"/>
          <w:szCs w:val="24"/>
        </w:rPr>
        <w:lastRenderedPageBreak/>
        <w:t>сторону и принять все возможные меры для уменьшения последствий несанкционированного доступа.</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1830743283"/>
          <w:placeholder>
            <w:docPart w:val="A38E8664DA394FC78C0A599E67EFF899"/>
          </w:placeholder>
          <w:showingPlcHdr/>
          <w:text/>
        </w:sdtPr>
        <w:sdtEndPr/>
        <w:sdtContent>
          <w:r w:rsidRPr="00C324AA">
            <w:rPr>
              <w:rFonts w:eastAsia="Times New Roman"/>
              <w:color w:val="808080"/>
              <w:sz w:val="24"/>
              <w:szCs w:val="24"/>
            </w:rPr>
            <w:t>адрес</w:t>
          </w:r>
        </w:sdtContent>
      </w:sdt>
      <w:r w:rsidRPr="00C324AA">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C324AA">
        <w:rPr>
          <w:rFonts w:eastAsia="Times New Roman"/>
          <w:sz w:val="24"/>
          <w:szCs w:val="24"/>
        </w:rPr>
        <w:t>.</w:t>
      </w:r>
    </w:p>
    <w:p w:rsidR="00F33853" w:rsidRPr="00C324AA" w:rsidRDefault="00F33853" w:rsidP="00F33853">
      <w:pPr>
        <w:tabs>
          <w:tab w:val="left" w:pos="1276"/>
        </w:tabs>
        <w:ind w:firstLine="709"/>
        <w:rPr>
          <w:rFonts w:eastAsia="Times New Roman"/>
          <w:sz w:val="24"/>
          <w:szCs w:val="24"/>
        </w:rPr>
      </w:pPr>
      <w:r w:rsidRPr="00C324AA">
        <w:rPr>
          <w:rFonts w:eastAsia="Times New Roman"/>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F33853" w:rsidRPr="00C324AA" w:rsidRDefault="00F33853" w:rsidP="00F33853">
      <w:pPr>
        <w:tabs>
          <w:tab w:val="left" w:pos="1276"/>
        </w:tabs>
        <w:ind w:firstLine="709"/>
        <w:rPr>
          <w:rFonts w:eastAsia="Times New Roman"/>
          <w:sz w:val="24"/>
          <w:szCs w:val="24"/>
        </w:rPr>
      </w:pPr>
      <w:r w:rsidRPr="00C324AA">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F33853" w:rsidRPr="00C324AA" w:rsidRDefault="00F33853" w:rsidP="00F33853">
      <w:pPr>
        <w:numPr>
          <w:ilvl w:val="1"/>
          <w:numId w:val="26"/>
        </w:numPr>
        <w:tabs>
          <w:tab w:val="left" w:pos="1134"/>
        </w:tabs>
        <w:ind w:left="0" w:firstLine="709"/>
        <w:rPr>
          <w:rFonts w:eastAsia="Times New Roman"/>
          <w:bCs/>
          <w:sz w:val="24"/>
          <w:szCs w:val="24"/>
        </w:rPr>
      </w:pPr>
      <w:r w:rsidRPr="00C324AA">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F33853" w:rsidRPr="00C324AA" w:rsidRDefault="00F33853" w:rsidP="00F33853">
      <w:pPr>
        <w:tabs>
          <w:tab w:val="left" w:pos="1276"/>
        </w:tabs>
        <w:ind w:firstLine="709"/>
        <w:rPr>
          <w:rFonts w:eastAsia="Times New Roman"/>
          <w:sz w:val="24"/>
          <w:szCs w:val="24"/>
        </w:rPr>
      </w:pPr>
      <w:r w:rsidRPr="00C324AA">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F33853" w:rsidRPr="00C324AA" w:rsidRDefault="00F33853" w:rsidP="00F33853">
      <w:pPr>
        <w:ind w:firstLine="709"/>
        <w:rPr>
          <w:rFonts w:eastAsia="Times New Roman"/>
          <w:bCs/>
          <w:sz w:val="24"/>
          <w:szCs w:val="24"/>
        </w:rPr>
      </w:pPr>
      <w:r w:rsidRPr="00C324AA">
        <w:rPr>
          <w:rFonts w:eastAsia="Times New Roman"/>
          <w:bCs/>
          <w:sz w:val="24"/>
          <w:szCs w:val="24"/>
        </w:rPr>
        <w:t>она была известна на законном основании Принимающей стороне до подписания настоящего Положения;</w:t>
      </w:r>
    </w:p>
    <w:p w:rsidR="00F33853" w:rsidRPr="00C324AA" w:rsidRDefault="00F33853" w:rsidP="00F33853">
      <w:pPr>
        <w:ind w:firstLine="709"/>
        <w:rPr>
          <w:rFonts w:eastAsia="Times New Roman"/>
          <w:bCs/>
          <w:sz w:val="24"/>
          <w:szCs w:val="24"/>
        </w:rPr>
      </w:pPr>
      <w:r w:rsidRPr="00C324AA">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F33853" w:rsidRPr="00C324AA" w:rsidRDefault="00F33853" w:rsidP="00F33853">
      <w:pPr>
        <w:ind w:firstLine="709"/>
        <w:rPr>
          <w:rFonts w:eastAsia="Times New Roman"/>
          <w:bCs/>
          <w:sz w:val="24"/>
          <w:szCs w:val="24"/>
        </w:rPr>
      </w:pPr>
      <w:r w:rsidRPr="00C324AA">
        <w:rPr>
          <w:rFonts w:eastAsia="Times New Roman"/>
          <w:bCs/>
          <w:sz w:val="24"/>
          <w:szCs w:val="24"/>
        </w:rPr>
        <w:t>на законном основании получена Принимающей стороной от третьего лица без ограничений на их использование;</w:t>
      </w:r>
    </w:p>
    <w:p w:rsidR="00F33853" w:rsidRPr="00C324AA" w:rsidRDefault="00F33853" w:rsidP="00F33853">
      <w:pPr>
        <w:ind w:firstLine="709"/>
        <w:rPr>
          <w:rFonts w:eastAsia="Times New Roman"/>
          <w:bCs/>
          <w:sz w:val="24"/>
          <w:szCs w:val="24"/>
        </w:rPr>
      </w:pPr>
      <w:r w:rsidRPr="00C324AA">
        <w:rPr>
          <w:rFonts w:eastAsia="Times New Roman"/>
          <w:bCs/>
          <w:sz w:val="24"/>
          <w:szCs w:val="24"/>
        </w:rPr>
        <w:t>получена из общедоступных источников с указанием на эти источники;</w:t>
      </w:r>
    </w:p>
    <w:p w:rsidR="00F33853" w:rsidRPr="00C324AA" w:rsidRDefault="00F33853" w:rsidP="00F33853">
      <w:pPr>
        <w:ind w:firstLine="709"/>
        <w:rPr>
          <w:rFonts w:eastAsia="Times New Roman"/>
          <w:bCs/>
          <w:sz w:val="24"/>
          <w:szCs w:val="24"/>
        </w:rPr>
      </w:pPr>
      <w:r w:rsidRPr="00C324AA">
        <w:rPr>
          <w:rFonts w:eastAsia="Times New Roman"/>
          <w:bCs/>
          <w:sz w:val="24"/>
          <w:szCs w:val="24"/>
        </w:rPr>
        <w:t>раскрыта для неограниченного доступа третьей стороной</w:t>
      </w: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F33853" w:rsidRPr="00C324AA" w:rsidRDefault="00F33853" w:rsidP="00F33853">
      <w:pPr>
        <w:ind w:firstLine="709"/>
        <w:rPr>
          <w:rFonts w:eastAsia="Times New Roman"/>
          <w:sz w:val="24"/>
          <w:szCs w:val="24"/>
        </w:rPr>
      </w:pPr>
      <w:r w:rsidRPr="00C324AA">
        <w:rPr>
          <w:rFonts w:eastAsia="Times New Roman"/>
          <w:sz w:val="24"/>
          <w:szCs w:val="24"/>
        </w:rPr>
        <w:t>а) при реорганизации:</w:t>
      </w:r>
    </w:p>
    <w:p w:rsidR="00F33853" w:rsidRPr="00C324AA" w:rsidRDefault="00F33853" w:rsidP="00F33853">
      <w:pPr>
        <w:ind w:firstLine="709"/>
        <w:rPr>
          <w:rFonts w:eastAsia="Times New Roman"/>
          <w:sz w:val="24"/>
          <w:szCs w:val="24"/>
        </w:rPr>
      </w:pPr>
      <w:r w:rsidRPr="00C324AA">
        <w:rPr>
          <w:rFonts w:eastAsia="Times New Roman"/>
          <w:sz w:val="24"/>
          <w:szCs w:val="24"/>
        </w:rPr>
        <w:t>уведомление второй Стороны о факте реорганизации;</w:t>
      </w:r>
    </w:p>
    <w:p w:rsidR="00F33853" w:rsidRPr="00C324AA" w:rsidRDefault="00F33853" w:rsidP="00F33853">
      <w:pPr>
        <w:ind w:firstLine="709"/>
        <w:rPr>
          <w:rFonts w:eastAsia="Times New Roman"/>
          <w:sz w:val="24"/>
          <w:szCs w:val="24"/>
        </w:rPr>
      </w:pPr>
      <w:r w:rsidRPr="00C324AA">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F33853" w:rsidRPr="00C324AA" w:rsidRDefault="00F33853" w:rsidP="00F33853">
      <w:pPr>
        <w:ind w:firstLine="709"/>
        <w:rPr>
          <w:rFonts w:eastAsia="Times New Roman"/>
          <w:sz w:val="24"/>
          <w:szCs w:val="24"/>
        </w:rPr>
      </w:pPr>
      <w:r w:rsidRPr="00C324AA">
        <w:rPr>
          <w:rFonts w:eastAsia="Times New Roman"/>
          <w:sz w:val="24"/>
          <w:szCs w:val="24"/>
        </w:rPr>
        <w:t>б) при ликвидации:</w:t>
      </w:r>
    </w:p>
    <w:p w:rsidR="00F33853" w:rsidRPr="00C324AA" w:rsidRDefault="00F33853" w:rsidP="00F33853">
      <w:pPr>
        <w:ind w:firstLine="709"/>
        <w:rPr>
          <w:rFonts w:eastAsia="Times New Roman"/>
          <w:sz w:val="24"/>
          <w:szCs w:val="24"/>
        </w:rPr>
      </w:pPr>
      <w:r w:rsidRPr="00C324AA">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lastRenderedPageBreak/>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F33853" w:rsidRPr="00C324AA" w:rsidRDefault="00F33853" w:rsidP="00F33853">
      <w:pPr>
        <w:tabs>
          <w:tab w:val="left" w:pos="1134"/>
        </w:tabs>
        <w:ind w:firstLine="709"/>
        <w:rPr>
          <w:rFonts w:eastAsia="Times New Roman"/>
          <w:sz w:val="24"/>
          <w:szCs w:val="24"/>
        </w:rPr>
      </w:pPr>
    </w:p>
    <w:p w:rsidR="00F33853" w:rsidRPr="00C324AA" w:rsidRDefault="00F33853" w:rsidP="00F33853">
      <w:pPr>
        <w:numPr>
          <w:ilvl w:val="0"/>
          <w:numId w:val="26"/>
        </w:numPr>
        <w:tabs>
          <w:tab w:val="left" w:pos="426"/>
        </w:tabs>
        <w:ind w:left="0" w:firstLine="709"/>
        <w:jc w:val="center"/>
        <w:rPr>
          <w:rFonts w:eastAsia="Times New Roman"/>
          <w:bCs/>
          <w:sz w:val="24"/>
          <w:szCs w:val="24"/>
        </w:rPr>
      </w:pPr>
      <w:r w:rsidRPr="00C324AA">
        <w:rPr>
          <w:rFonts w:eastAsia="Times New Roman"/>
          <w:bCs/>
          <w:sz w:val="24"/>
          <w:szCs w:val="24"/>
        </w:rPr>
        <w:t>Ответственность Сторон</w:t>
      </w:r>
    </w:p>
    <w:p w:rsidR="00F33853" w:rsidRPr="00C324AA" w:rsidRDefault="00F33853" w:rsidP="00F33853">
      <w:pPr>
        <w:tabs>
          <w:tab w:val="left" w:pos="3853"/>
        </w:tabs>
        <w:ind w:firstLine="709"/>
        <w:rPr>
          <w:rFonts w:eastAsia="Times New Roman"/>
          <w:bCs/>
          <w:sz w:val="24"/>
          <w:szCs w:val="24"/>
        </w:rPr>
      </w:pP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F33853" w:rsidRPr="00C324AA" w:rsidRDefault="00F33853" w:rsidP="00F33853">
      <w:pPr>
        <w:ind w:firstLine="709"/>
        <w:rPr>
          <w:rFonts w:eastAsia="Times New Roman"/>
          <w:sz w:val="24"/>
          <w:szCs w:val="24"/>
        </w:rPr>
      </w:pPr>
    </w:p>
    <w:p w:rsidR="00F33853" w:rsidRPr="00C324AA" w:rsidRDefault="00F33853" w:rsidP="00F33853">
      <w:pPr>
        <w:numPr>
          <w:ilvl w:val="0"/>
          <w:numId w:val="26"/>
        </w:numPr>
        <w:tabs>
          <w:tab w:val="left" w:pos="426"/>
        </w:tabs>
        <w:ind w:left="0" w:firstLine="709"/>
        <w:jc w:val="center"/>
        <w:rPr>
          <w:rFonts w:eastAsia="Times New Roman"/>
          <w:bCs/>
          <w:sz w:val="24"/>
          <w:szCs w:val="24"/>
        </w:rPr>
      </w:pPr>
      <w:r w:rsidRPr="00C324AA">
        <w:rPr>
          <w:rFonts w:eastAsia="Times New Roman"/>
          <w:bCs/>
          <w:sz w:val="24"/>
          <w:szCs w:val="24"/>
        </w:rPr>
        <w:t>Прочие условия</w:t>
      </w:r>
    </w:p>
    <w:p w:rsidR="00F33853" w:rsidRPr="00C324AA" w:rsidRDefault="00F33853" w:rsidP="00F33853">
      <w:pPr>
        <w:ind w:firstLine="709"/>
        <w:rPr>
          <w:rFonts w:eastAsia="Times New Roman"/>
          <w:bCs/>
          <w:sz w:val="24"/>
          <w:szCs w:val="24"/>
        </w:rPr>
      </w:pP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t xml:space="preserve">Настоящее Положение является неотъемлемой частью договора </w:t>
      </w:r>
      <w:r w:rsidRPr="00C324AA">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868185584"/>
          <w:placeholder>
            <w:docPart w:val="8A71E84371C84A8EAFF47D24C9B6051B"/>
          </w:placeholder>
          <w:showingPlcHdr/>
          <w:text/>
        </w:sdtPr>
        <w:sdtEndPr/>
        <w:sdtContent>
          <w:r w:rsidRPr="00C324AA">
            <w:rPr>
              <w:rFonts w:eastAsia="Times New Roman"/>
              <w:color w:val="808080"/>
              <w:sz w:val="24"/>
              <w:szCs w:val="24"/>
            </w:rPr>
            <w:t>адрес</w:t>
          </w:r>
        </w:sdtContent>
      </w:sdt>
      <w:r w:rsidRPr="00C324AA">
        <w:rPr>
          <w:rFonts w:eastAsia="Times New Roman"/>
          <w:bCs/>
          <w:sz w:val="24"/>
          <w:szCs w:val="24"/>
        </w:rPr>
        <w:t>.</w:t>
      </w: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t>Настоящее Положение подлежит юрисдикции и толкованию в соответствии с законами Российской Федерации.</w:t>
      </w: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F33853" w:rsidRPr="00C324AA" w:rsidRDefault="00F33853" w:rsidP="00F33853">
      <w:pPr>
        <w:numPr>
          <w:ilvl w:val="1"/>
          <w:numId w:val="26"/>
        </w:numPr>
        <w:tabs>
          <w:tab w:val="left" w:pos="1134"/>
        </w:tabs>
        <w:ind w:left="0" w:firstLine="709"/>
        <w:rPr>
          <w:rFonts w:eastAsia="Times New Roman"/>
          <w:sz w:val="24"/>
          <w:szCs w:val="24"/>
        </w:rPr>
      </w:pPr>
      <w:r w:rsidRPr="00C324AA">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F33853" w:rsidRPr="00C324AA" w:rsidTr="00C13E81">
        <w:trPr>
          <w:trHeight w:val="20"/>
        </w:trPr>
        <w:tc>
          <w:tcPr>
            <w:tcW w:w="9854" w:type="dxa"/>
            <w:gridSpan w:val="2"/>
          </w:tcPr>
          <w:p w:rsidR="00F33853" w:rsidRPr="00C324AA" w:rsidRDefault="00F33853" w:rsidP="00C13E81">
            <w:pPr>
              <w:tabs>
                <w:tab w:val="left" w:pos="851"/>
              </w:tabs>
              <w:autoSpaceDE w:val="0"/>
              <w:autoSpaceDN w:val="0"/>
              <w:adjustRightInd w:val="0"/>
              <w:ind w:right="-96" w:firstLine="709"/>
              <w:contextualSpacing/>
              <w:rPr>
                <w:sz w:val="24"/>
                <w:szCs w:val="24"/>
              </w:rPr>
            </w:pPr>
          </w:p>
          <w:p w:rsidR="00F33853" w:rsidRPr="00C324AA" w:rsidRDefault="00F33853" w:rsidP="00C13E81">
            <w:pPr>
              <w:autoSpaceDE w:val="0"/>
              <w:autoSpaceDN w:val="0"/>
              <w:adjustRightInd w:val="0"/>
              <w:ind w:right="-96" w:firstLine="709"/>
              <w:contextualSpacing/>
              <w:jc w:val="center"/>
              <w:rPr>
                <w:sz w:val="24"/>
                <w:szCs w:val="24"/>
              </w:rPr>
            </w:pPr>
            <w:r w:rsidRPr="00C324AA">
              <w:rPr>
                <w:sz w:val="24"/>
                <w:szCs w:val="24"/>
              </w:rPr>
              <w:t>Подписи Сторон</w:t>
            </w:r>
          </w:p>
          <w:p w:rsidR="00F33853" w:rsidRPr="00C324AA" w:rsidRDefault="00F33853" w:rsidP="00C13E81">
            <w:pPr>
              <w:tabs>
                <w:tab w:val="left" w:pos="851"/>
              </w:tabs>
              <w:autoSpaceDE w:val="0"/>
              <w:autoSpaceDN w:val="0"/>
              <w:adjustRightInd w:val="0"/>
              <w:ind w:right="-96" w:firstLine="709"/>
              <w:contextualSpacing/>
              <w:rPr>
                <w:sz w:val="24"/>
                <w:szCs w:val="24"/>
              </w:rPr>
            </w:pPr>
          </w:p>
        </w:tc>
      </w:tr>
      <w:tr w:rsidR="00F33853" w:rsidRPr="00C324AA" w:rsidTr="00C13E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F33853" w:rsidRPr="00C324AA" w:rsidRDefault="00F33853" w:rsidP="00C13E81">
            <w:pPr>
              <w:rPr>
                <w:sz w:val="24"/>
                <w:szCs w:val="24"/>
              </w:rPr>
            </w:pPr>
            <w:r w:rsidRPr="00C324AA">
              <w:rPr>
                <w:sz w:val="24"/>
                <w:szCs w:val="24"/>
              </w:rPr>
              <w:t>От Продавца:</w:t>
            </w:r>
          </w:p>
          <w:p w:rsidR="00F33853" w:rsidRPr="00C324AA" w:rsidRDefault="00F33853" w:rsidP="00C13E81">
            <w:pPr>
              <w:rPr>
                <w:sz w:val="24"/>
                <w:szCs w:val="24"/>
              </w:rPr>
            </w:pPr>
          </w:p>
          <w:p w:rsidR="00F33853" w:rsidRPr="00C324AA" w:rsidRDefault="00F33853" w:rsidP="00C13E81">
            <w:pPr>
              <w:rPr>
                <w:sz w:val="24"/>
                <w:szCs w:val="24"/>
              </w:rPr>
            </w:pPr>
            <w:r w:rsidRPr="00C324AA">
              <w:rPr>
                <w:sz w:val="24"/>
                <w:szCs w:val="24"/>
              </w:rPr>
              <w:t>________________(________________)</w:t>
            </w:r>
          </w:p>
          <w:p w:rsidR="00F33853" w:rsidRPr="00C324AA" w:rsidRDefault="00F33853" w:rsidP="00C13E81">
            <w:pPr>
              <w:rPr>
                <w:sz w:val="24"/>
                <w:szCs w:val="24"/>
              </w:rPr>
            </w:pPr>
          </w:p>
          <w:p w:rsidR="00F33853" w:rsidRPr="00C324AA" w:rsidRDefault="00F33853" w:rsidP="00C13E81">
            <w:pPr>
              <w:tabs>
                <w:tab w:val="left" w:pos="1276"/>
              </w:tabs>
              <w:rPr>
                <w:sz w:val="24"/>
                <w:szCs w:val="24"/>
              </w:rPr>
            </w:pPr>
            <w:r w:rsidRPr="00C324AA">
              <w:rPr>
                <w:sz w:val="24"/>
                <w:szCs w:val="24"/>
              </w:rPr>
              <w:t>МП</w:t>
            </w:r>
          </w:p>
        </w:tc>
        <w:tc>
          <w:tcPr>
            <w:tcW w:w="4918" w:type="dxa"/>
            <w:tcBorders>
              <w:top w:val="nil"/>
              <w:left w:val="nil"/>
              <w:bottom w:val="nil"/>
              <w:right w:val="nil"/>
            </w:tcBorders>
          </w:tcPr>
          <w:p w:rsidR="00F33853" w:rsidRPr="00C324AA" w:rsidRDefault="00F33853" w:rsidP="00C13E81">
            <w:pPr>
              <w:rPr>
                <w:sz w:val="24"/>
                <w:szCs w:val="24"/>
              </w:rPr>
            </w:pPr>
            <w:r w:rsidRPr="00C324AA">
              <w:rPr>
                <w:sz w:val="24"/>
                <w:szCs w:val="24"/>
              </w:rPr>
              <w:t>От Покупателя:</w:t>
            </w:r>
          </w:p>
          <w:p w:rsidR="00F33853" w:rsidRPr="00C324AA" w:rsidRDefault="00F33853" w:rsidP="00C13E81">
            <w:pPr>
              <w:rPr>
                <w:sz w:val="24"/>
                <w:szCs w:val="24"/>
              </w:rPr>
            </w:pPr>
          </w:p>
          <w:p w:rsidR="00F33853" w:rsidRPr="00C324AA" w:rsidRDefault="00F33853" w:rsidP="00C13E81">
            <w:pPr>
              <w:rPr>
                <w:sz w:val="24"/>
                <w:szCs w:val="24"/>
              </w:rPr>
            </w:pPr>
            <w:r w:rsidRPr="00C324AA">
              <w:rPr>
                <w:sz w:val="24"/>
                <w:szCs w:val="24"/>
              </w:rPr>
              <w:t>________________(________________)</w:t>
            </w:r>
          </w:p>
          <w:p w:rsidR="00F33853" w:rsidRPr="00C324AA" w:rsidRDefault="00F33853" w:rsidP="00C13E81">
            <w:pPr>
              <w:rPr>
                <w:sz w:val="24"/>
                <w:szCs w:val="24"/>
              </w:rPr>
            </w:pPr>
          </w:p>
          <w:p w:rsidR="00F33853" w:rsidRPr="00C324AA" w:rsidRDefault="00F33853" w:rsidP="00C13E81">
            <w:pPr>
              <w:tabs>
                <w:tab w:val="left" w:pos="1276"/>
              </w:tabs>
              <w:rPr>
                <w:sz w:val="24"/>
                <w:szCs w:val="24"/>
              </w:rPr>
            </w:pPr>
            <w:r w:rsidRPr="00C324AA">
              <w:rPr>
                <w:sz w:val="24"/>
                <w:szCs w:val="24"/>
              </w:rPr>
              <w:t>МП</w:t>
            </w:r>
          </w:p>
        </w:tc>
      </w:tr>
    </w:tbl>
    <w:p w:rsidR="00F33853" w:rsidRPr="003A1E2F" w:rsidRDefault="00F33853" w:rsidP="00F33853">
      <w:pPr>
        <w:pageBreakBefore/>
        <w:tabs>
          <w:tab w:val="left" w:pos="567"/>
        </w:tabs>
        <w:autoSpaceDE w:val="0"/>
        <w:autoSpaceDN w:val="0"/>
        <w:adjustRightInd w:val="0"/>
        <w:ind w:firstLine="992"/>
        <w:jc w:val="right"/>
        <w:rPr>
          <w:rFonts w:eastAsia="Times New Roman"/>
        </w:rPr>
        <w:sectPr w:rsidR="00F33853" w:rsidRPr="003A1E2F" w:rsidSect="00C324AA">
          <w:footerReference w:type="default" r:id="rId22"/>
          <w:pgSz w:w="11906" w:h="16838" w:code="9"/>
          <w:pgMar w:top="851" w:right="851" w:bottom="851" w:left="1418" w:header="709" w:footer="709" w:gutter="0"/>
          <w:cols w:space="708"/>
          <w:titlePg/>
          <w:docGrid w:linePitch="360"/>
        </w:sectPr>
      </w:pPr>
    </w:p>
    <w:p w:rsidR="00E43063" w:rsidRPr="00800CCC" w:rsidRDefault="00E43063" w:rsidP="00E43063">
      <w:pPr>
        <w:pageBreakBefore/>
        <w:tabs>
          <w:tab w:val="left" w:pos="567"/>
        </w:tabs>
        <w:autoSpaceDE w:val="0"/>
        <w:autoSpaceDN w:val="0"/>
        <w:adjustRightInd w:val="0"/>
        <w:ind w:firstLine="992"/>
        <w:jc w:val="right"/>
        <w:rPr>
          <w:sz w:val="24"/>
          <w:szCs w:val="24"/>
        </w:rPr>
      </w:pPr>
      <w:r w:rsidRPr="00800CCC">
        <w:rPr>
          <w:sz w:val="24"/>
          <w:szCs w:val="24"/>
        </w:rPr>
        <w:lastRenderedPageBreak/>
        <w:t xml:space="preserve">Приложение № </w:t>
      </w:r>
      <w:r>
        <w:rPr>
          <w:sz w:val="24"/>
          <w:szCs w:val="24"/>
        </w:rPr>
        <w:t>3</w:t>
      </w:r>
    </w:p>
    <w:p w:rsidR="00E43063" w:rsidRPr="00800CCC" w:rsidRDefault="00E43063" w:rsidP="00E43063">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E43063" w:rsidRPr="00800CCC" w:rsidRDefault="00E43063" w:rsidP="00E43063">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E43063" w:rsidRPr="00800CCC" w:rsidRDefault="00E43063" w:rsidP="00E43063">
      <w:pPr>
        <w:ind w:firstLine="993"/>
        <w:jc w:val="center"/>
        <w:rPr>
          <w:rFonts w:eastAsia="Arial Unicode MS"/>
          <w:color w:val="000000"/>
          <w:sz w:val="24"/>
          <w:szCs w:val="24"/>
          <w:lang w:bidi="ru-RU"/>
        </w:rPr>
      </w:pPr>
      <w:r w:rsidRPr="00800CCC">
        <w:rPr>
          <w:rFonts w:eastAsia="Arial Unicode MS"/>
          <w:color w:val="000000"/>
          <w:sz w:val="24"/>
          <w:szCs w:val="24"/>
          <w:lang w:bidi="ru-RU"/>
        </w:rPr>
        <w:t>Форма акта о приеме-передаче ОС-1а</w:t>
      </w:r>
    </w:p>
    <w:p w:rsidR="00E43063" w:rsidRPr="00800CCC" w:rsidRDefault="00E43063" w:rsidP="00E43063">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E43063" w:rsidRPr="00800CCC" w:rsidTr="00E43063">
        <w:trPr>
          <w:cantSplit/>
        </w:trPr>
        <w:tc>
          <w:tcPr>
            <w:tcW w:w="3592" w:type="dxa"/>
            <w:gridSpan w:val="7"/>
          </w:tcPr>
          <w:p w:rsidR="00E43063" w:rsidRPr="00800CCC" w:rsidRDefault="00E43063" w:rsidP="00E43063">
            <w:pPr>
              <w:rPr>
                <w:sz w:val="16"/>
                <w:vertAlign w:val="superscript"/>
              </w:rPr>
            </w:pPr>
          </w:p>
          <w:p w:rsidR="00E43063" w:rsidRPr="00800CCC" w:rsidRDefault="00E43063" w:rsidP="00E43063">
            <w:pPr>
              <w:rPr>
                <w:sz w:val="18"/>
              </w:rPr>
            </w:pPr>
          </w:p>
          <w:p w:rsidR="00E43063" w:rsidRPr="00800CCC" w:rsidRDefault="00E43063" w:rsidP="00E43063">
            <w:pPr>
              <w:rPr>
                <w:sz w:val="18"/>
              </w:rPr>
            </w:pPr>
            <w:r w:rsidRPr="00800CCC">
              <w:rPr>
                <w:sz w:val="18"/>
              </w:rPr>
              <w:t>УТВЕРЖДАЮ</w:t>
            </w:r>
          </w:p>
          <w:p w:rsidR="00E43063" w:rsidRPr="00800CCC" w:rsidRDefault="00E43063" w:rsidP="00E43063">
            <w:pPr>
              <w:rPr>
                <w:sz w:val="18"/>
              </w:rPr>
            </w:pPr>
          </w:p>
          <w:p w:rsidR="00E43063" w:rsidRPr="00800CCC" w:rsidRDefault="00E43063" w:rsidP="00E43063">
            <w:pPr>
              <w:rPr>
                <w:sz w:val="18"/>
              </w:rPr>
            </w:pPr>
          </w:p>
          <w:p w:rsidR="00E43063" w:rsidRPr="00800CCC" w:rsidRDefault="00E43063" w:rsidP="00E43063">
            <w:pPr>
              <w:rPr>
                <w:sz w:val="18"/>
              </w:rPr>
            </w:pPr>
            <w:r w:rsidRPr="00800CCC">
              <w:rPr>
                <w:sz w:val="18"/>
              </w:rPr>
              <w:t>Руководитель организации-сдатчика</w:t>
            </w:r>
          </w:p>
          <w:p w:rsidR="00E43063" w:rsidRPr="00800CCC" w:rsidRDefault="00E43063" w:rsidP="00E43063">
            <w:pPr>
              <w:rPr>
                <w:sz w:val="18"/>
              </w:rPr>
            </w:pPr>
          </w:p>
          <w:p w:rsidR="00E43063" w:rsidRPr="00800CCC" w:rsidRDefault="00E43063" w:rsidP="00E43063">
            <w:pPr>
              <w:rPr>
                <w:sz w:val="18"/>
              </w:rPr>
            </w:pPr>
            <w:r w:rsidRPr="00800CCC">
              <w:rPr>
                <w:sz w:val="18"/>
              </w:rPr>
              <w:t>____________  _________  ______________</w:t>
            </w:r>
          </w:p>
          <w:p w:rsidR="00E43063" w:rsidRPr="00800CCC" w:rsidRDefault="00E43063" w:rsidP="00E43063">
            <w:pPr>
              <w:rPr>
                <w:sz w:val="12"/>
              </w:rPr>
            </w:pPr>
            <w:r w:rsidRPr="00800CCC">
              <w:rPr>
                <w:sz w:val="12"/>
              </w:rPr>
              <w:t xml:space="preserve">       (должность)                (подпись)           (расшифровка подписи)</w:t>
            </w:r>
          </w:p>
          <w:p w:rsidR="00E43063" w:rsidRPr="00800CCC" w:rsidRDefault="00E43063" w:rsidP="00E43063">
            <w:pPr>
              <w:rPr>
                <w:sz w:val="12"/>
              </w:rPr>
            </w:pPr>
          </w:p>
          <w:p w:rsidR="00E43063" w:rsidRPr="00800CCC" w:rsidRDefault="00E43063" w:rsidP="00E43063">
            <w:pPr>
              <w:rPr>
                <w:sz w:val="18"/>
              </w:rPr>
            </w:pPr>
            <w:r w:rsidRPr="00800CCC">
              <w:rPr>
                <w:sz w:val="18"/>
              </w:rPr>
              <w:t xml:space="preserve">М.П.                          </w:t>
            </w:r>
            <w:r w:rsidRPr="00800CCC">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E43063" w:rsidRPr="00800CCC" w:rsidTr="00E4306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Дата составления</w:t>
                  </w:r>
                </w:p>
              </w:tc>
            </w:tr>
            <w:tr w:rsidR="00E43063" w:rsidRPr="00800CCC" w:rsidTr="00E43063">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r>
          </w:tbl>
          <w:p w:rsidR="00E43063" w:rsidRPr="00800CCC" w:rsidRDefault="00E43063" w:rsidP="00E43063">
            <w:pPr>
              <w:jc w:val="center"/>
            </w:pPr>
          </w:p>
          <w:p w:rsidR="00E43063" w:rsidRPr="00800CCC" w:rsidRDefault="00E43063" w:rsidP="00E43063">
            <w:pPr>
              <w:jc w:val="center"/>
              <w:rPr>
                <w:b/>
                <w:bCs/>
              </w:rPr>
            </w:pPr>
            <w:r w:rsidRPr="00800CCC">
              <w:rPr>
                <w:b/>
                <w:bCs/>
              </w:rPr>
              <w:t>АКТ</w:t>
            </w:r>
          </w:p>
          <w:p w:rsidR="00E43063" w:rsidRPr="00800CCC" w:rsidRDefault="00E43063" w:rsidP="00E43063">
            <w:pPr>
              <w:jc w:val="center"/>
            </w:pPr>
            <w:r w:rsidRPr="00800CCC">
              <w:rPr>
                <w:b/>
                <w:bCs/>
              </w:rPr>
              <w:t>о приеме-передаче  здания (сооружения</w:t>
            </w:r>
            <w:r w:rsidRPr="00800CCC">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E43063" w:rsidRPr="00800CCC" w:rsidTr="00E43063">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E43063" w:rsidRPr="00800CCC" w:rsidRDefault="00E43063" w:rsidP="00E43063">
                  <w:pPr>
                    <w:jc w:val="right"/>
                    <w:rPr>
                      <w:b/>
                      <w:bCs/>
                      <w:sz w:val="15"/>
                      <w:szCs w:val="15"/>
                    </w:rPr>
                  </w:pPr>
                  <w:r w:rsidRPr="00800CCC">
                    <w:rPr>
                      <w:b/>
                      <w:bCs/>
                      <w:sz w:val="15"/>
                      <w:szCs w:val="15"/>
                    </w:rPr>
                    <w:t>Унифицированная форма №ОС-1</w:t>
                  </w:r>
                  <w:r w:rsidRPr="00800CCC">
                    <w:rPr>
                      <w:b/>
                      <w:bCs/>
                      <w:sz w:val="15"/>
                      <w:szCs w:val="15"/>
                      <w:lang w:val="en-US"/>
                    </w:rPr>
                    <w:t>a</w:t>
                  </w:r>
                  <w:r w:rsidRPr="00800CCC">
                    <w:rPr>
                      <w:b/>
                      <w:bCs/>
                      <w:sz w:val="15"/>
                      <w:szCs w:val="15"/>
                    </w:rPr>
                    <w:br/>
                  </w:r>
                  <w:r w:rsidRPr="00800CCC">
                    <w:rPr>
                      <w:sz w:val="15"/>
                      <w:szCs w:val="15"/>
                    </w:rPr>
                    <w:t>Утверждена постановлением Госкомстата России</w:t>
                  </w:r>
                  <w:r w:rsidRPr="00800CCC">
                    <w:rPr>
                      <w:sz w:val="15"/>
                      <w:szCs w:val="15"/>
                    </w:rPr>
                    <w:br/>
                    <w:t>от 21.01.2003 №7</w:t>
                  </w:r>
                </w:p>
              </w:tc>
            </w:tr>
            <w:tr w:rsidR="00E43063" w:rsidRPr="00800CCC" w:rsidTr="00E43063">
              <w:trPr>
                <w:cantSplit/>
                <w:trHeight w:val="334"/>
              </w:trPr>
              <w:tc>
                <w:tcPr>
                  <w:tcW w:w="3244" w:type="dxa"/>
                  <w:vMerge/>
                  <w:tcBorders>
                    <w:top w:val="nil"/>
                    <w:left w:val="nil"/>
                    <w:bottom w:val="nil"/>
                    <w:right w:val="nil"/>
                  </w:tcBorders>
                  <w:vAlign w:val="center"/>
                </w:tcPr>
                <w:p w:rsidR="00E43063" w:rsidRPr="00800CCC" w:rsidRDefault="00E43063" w:rsidP="00E43063">
                  <w:pPr>
                    <w:rPr>
                      <w:b/>
                      <w:bCs/>
                      <w:sz w:val="15"/>
                      <w:szCs w:val="15"/>
                    </w:rPr>
                  </w:pPr>
                </w:p>
              </w:tc>
            </w:tr>
            <w:tr w:rsidR="00E43063" w:rsidRPr="00800CCC" w:rsidTr="00E43063">
              <w:trPr>
                <w:cantSplit/>
                <w:trHeight w:val="181"/>
              </w:trPr>
              <w:tc>
                <w:tcPr>
                  <w:tcW w:w="3244" w:type="dxa"/>
                  <w:vMerge/>
                  <w:tcBorders>
                    <w:top w:val="nil"/>
                    <w:left w:val="nil"/>
                    <w:bottom w:val="nil"/>
                    <w:right w:val="nil"/>
                  </w:tcBorders>
                  <w:vAlign w:val="center"/>
                </w:tcPr>
                <w:p w:rsidR="00E43063" w:rsidRPr="00800CCC" w:rsidRDefault="00E43063" w:rsidP="00E43063">
                  <w:pPr>
                    <w:rPr>
                      <w:b/>
                      <w:bCs/>
                      <w:sz w:val="15"/>
                      <w:szCs w:val="15"/>
                    </w:rPr>
                  </w:pPr>
                </w:p>
              </w:tc>
            </w:tr>
          </w:tbl>
          <w:p w:rsidR="00E43063" w:rsidRPr="00800CCC" w:rsidRDefault="00E43063" w:rsidP="00E43063">
            <w:pPr>
              <w:rPr>
                <w:sz w:val="16"/>
                <w:vertAlign w:val="superscript"/>
              </w:rPr>
            </w:pPr>
          </w:p>
          <w:p w:rsidR="00E43063" w:rsidRPr="00800CCC" w:rsidRDefault="00E43063" w:rsidP="00E43063">
            <w:pPr>
              <w:rPr>
                <w:sz w:val="16"/>
                <w:vertAlign w:val="superscript"/>
              </w:rPr>
            </w:pPr>
          </w:p>
          <w:p w:rsidR="00E43063" w:rsidRPr="00800CCC" w:rsidRDefault="00E43063" w:rsidP="00E43063">
            <w:pPr>
              <w:rPr>
                <w:sz w:val="18"/>
              </w:rPr>
            </w:pPr>
            <w:r w:rsidRPr="00800CCC">
              <w:rPr>
                <w:sz w:val="18"/>
              </w:rPr>
              <w:t>УТВЕРЖДАЮ</w:t>
            </w:r>
          </w:p>
          <w:p w:rsidR="00E43063" w:rsidRPr="00800CCC" w:rsidRDefault="00E43063" w:rsidP="00E43063">
            <w:pPr>
              <w:rPr>
                <w:sz w:val="18"/>
              </w:rPr>
            </w:pPr>
          </w:p>
          <w:p w:rsidR="00E43063" w:rsidRPr="00800CCC" w:rsidRDefault="00E43063" w:rsidP="00E43063">
            <w:pPr>
              <w:rPr>
                <w:sz w:val="18"/>
              </w:rPr>
            </w:pPr>
          </w:p>
          <w:p w:rsidR="00E43063" w:rsidRPr="00800CCC" w:rsidRDefault="00E43063" w:rsidP="00E43063">
            <w:pPr>
              <w:rPr>
                <w:sz w:val="18"/>
              </w:rPr>
            </w:pPr>
            <w:r w:rsidRPr="00800CCC">
              <w:rPr>
                <w:sz w:val="18"/>
              </w:rPr>
              <w:t xml:space="preserve">Руководитель организации-получателя </w:t>
            </w:r>
          </w:p>
          <w:p w:rsidR="00E43063" w:rsidRPr="00800CCC" w:rsidRDefault="00E43063" w:rsidP="00E43063">
            <w:pPr>
              <w:rPr>
                <w:sz w:val="18"/>
              </w:rPr>
            </w:pPr>
          </w:p>
          <w:p w:rsidR="00E43063" w:rsidRPr="00800CCC" w:rsidRDefault="00E43063" w:rsidP="00E43063">
            <w:pPr>
              <w:rPr>
                <w:sz w:val="18"/>
              </w:rPr>
            </w:pPr>
            <w:r w:rsidRPr="00800CCC">
              <w:rPr>
                <w:sz w:val="18"/>
              </w:rPr>
              <w:t>__________________________  ___________  ______________</w:t>
            </w:r>
          </w:p>
          <w:p w:rsidR="00E43063" w:rsidRPr="00800CCC" w:rsidRDefault="00E43063" w:rsidP="00E43063">
            <w:pPr>
              <w:rPr>
                <w:sz w:val="12"/>
              </w:rPr>
            </w:pPr>
            <w:r w:rsidRPr="00800CCC">
              <w:rPr>
                <w:sz w:val="12"/>
              </w:rPr>
              <w:t xml:space="preserve">                  (должность)                                                 (подпись)              (расшифровка подписи)</w:t>
            </w:r>
          </w:p>
          <w:p w:rsidR="00E43063" w:rsidRPr="00800CCC" w:rsidRDefault="00E43063" w:rsidP="00E43063">
            <w:pPr>
              <w:rPr>
                <w:sz w:val="12"/>
              </w:rPr>
            </w:pPr>
          </w:p>
          <w:p w:rsidR="00E43063" w:rsidRPr="00800CCC" w:rsidRDefault="00E43063" w:rsidP="00E43063">
            <w:r w:rsidRPr="00800CCC">
              <w:rPr>
                <w:sz w:val="18"/>
              </w:rPr>
              <w:t xml:space="preserve">М.П.                                                          </w:t>
            </w:r>
            <w:r w:rsidRPr="00800CCC">
              <w:rPr>
                <w:sz w:val="18"/>
                <w:vertAlign w:val="superscript"/>
              </w:rPr>
              <w:t>"_____"________________200___г.</w:t>
            </w:r>
          </w:p>
        </w:tc>
      </w:tr>
      <w:tr w:rsidR="00E43063" w:rsidRPr="00800CCC" w:rsidTr="00E43063">
        <w:trPr>
          <w:cantSplit/>
          <w:trHeight w:val="227"/>
        </w:trPr>
        <w:tc>
          <w:tcPr>
            <w:tcW w:w="1252" w:type="dxa"/>
            <w:gridSpan w:val="2"/>
            <w:vMerge w:val="restart"/>
            <w:vAlign w:val="bottom"/>
          </w:tcPr>
          <w:p w:rsidR="00E43063" w:rsidRPr="00800CCC" w:rsidRDefault="00E43063" w:rsidP="00E43063">
            <w:pPr>
              <w:jc w:val="center"/>
              <w:rPr>
                <w:sz w:val="18"/>
              </w:rPr>
            </w:pPr>
            <w:r w:rsidRPr="00800CCC">
              <w:rPr>
                <w:sz w:val="18"/>
              </w:rPr>
              <w:t>Организация-получатель</w:t>
            </w:r>
          </w:p>
        </w:tc>
        <w:tc>
          <w:tcPr>
            <w:tcW w:w="7380" w:type="dxa"/>
            <w:gridSpan w:val="13"/>
            <w:vMerge w:val="restart"/>
            <w:vAlign w:val="bottom"/>
          </w:tcPr>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(наименование, адрес, телефон, факс)</w:t>
            </w:r>
          </w:p>
        </w:tc>
        <w:tc>
          <w:tcPr>
            <w:tcW w:w="1448" w:type="dxa"/>
            <w:gridSpan w:val="2"/>
            <w:vMerge w:val="restart"/>
            <w:tcBorders>
              <w:right w:val="single" w:sz="4" w:space="0" w:color="auto"/>
            </w:tcBorders>
            <w:vAlign w:val="center"/>
          </w:tcPr>
          <w:p w:rsidR="00E43063" w:rsidRPr="00800CCC" w:rsidRDefault="00E43063" w:rsidP="00E43063">
            <w:pPr>
              <w:jc w:val="center"/>
              <w:rPr>
                <w:sz w:val="18"/>
              </w:rPr>
            </w:pPr>
            <w:r w:rsidRPr="00800CCC">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КОД</w:t>
            </w:r>
          </w:p>
        </w:tc>
      </w:tr>
      <w:tr w:rsidR="00E43063" w:rsidRPr="00800CCC" w:rsidTr="00E43063">
        <w:trPr>
          <w:cantSplit/>
          <w:trHeight w:val="227"/>
        </w:trPr>
        <w:tc>
          <w:tcPr>
            <w:tcW w:w="1252" w:type="dxa"/>
            <w:gridSpan w:val="2"/>
            <w:vMerge/>
          </w:tcPr>
          <w:p w:rsidR="00E43063" w:rsidRPr="00800CCC" w:rsidRDefault="00E43063" w:rsidP="00E43063">
            <w:pPr>
              <w:rPr>
                <w:sz w:val="18"/>
              </w:rPr>
            </w:pPr>
          </w:p>
        </w:tc>
        <w:tc>
          <w:tcPr>
            <w:tcW w:w="7380" w:type="dxa"/>
            <w:gridSpan w:val="13"/>
            <w:vMerge/>
          </w:tcPr>
          <w:p w:rsidR="00E43063" w:rsidRPr="00800CCC" w:rsidRDefault="00E43063" w:rsidP="00E43063">
            <w:pPr>
              <w:pBdr>
                <w:bottom w:val="single" w:sz="12" w:space="1" w:color="auto"/>
              </w:pBdr>
              <w:rPr>
                <w:sz w:val="18"/>
              </w:rPr>
            </w:pPr>
          </w:p>
        </w:tc>
        <w:tc>
          <w:tcPr>
            <w:tcW w:w="1448" w:type="dxa"/>
            <w:gridSpan w:val="2"/>
            <w:vMerge/>
            <w:tcBorders>
              <w:right w:val="single" w:sz="4" w:space="0" w:color="auto"/>
            </w:tcBorders>
          </w:tcPr>
          <w:p w:rsidR="00E43063" w:rsidRPr="00800CCC" w:rsidRDefault="00E43063" w:rsidP="00E43063">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jc w:val="center"/>
              <w:rPr>
                <w:sz w:val="18"/>
              </w:rPr>
            </w:pPr>
          </w:p>
        </w:tc>
      </w:tr>
      <w:tr w:rsidR="00E43063" w:rsidRPr="00800CCC" w:rsidTr="00E43063">
        <w:trPr>
          <w:cantSplit/>
          <w:trHeight w:val="227"/>
        </w:trPr>
        <w:tc>
          <w:tcPr>
            <w:tcW w:w="1252" w:type="dxa"/>
            <w:gridSpan w:val="2"/>
            <w:vMerge/>
          </w:tcPr>
          <w:p w:rsidR="00E43063" w:rsidRPr="00800CCC" w:rsidRDefault="00E43063" w:rsidP="00E43063">
            <w:pPr>
              <w:rPr>
                <w:sz w:val="18"/>
              </w:rPr>
            </w:pPr>
          </w:p>
        </w:tc>
        <w:tc>
          <w:tcPr>
            <w:tcW w:w="7380" w:type="dxa"/>
            <w:gridSpan w:val="13"/>
            <w:vMerge/>
          </w:tcPr>
          <w:p w:rsidR="00E43063" w:rsidRPr="00800CCC" w:rsidRDefault="00E43063" w:rsidP="00E43063">
            <w:pPr>
              <w:pBdr>
                <w:bottom w:val="single" w:sz="12" w:space="1" w:color="auto"/>
              </w:pBdr>
              <w:rPr>
                <w:sz w:val="18"/>
              </w:rPr>
            </w:pPr>
          </w:p>
        </w:tc>
        <w:tc>
          <w:tcPr>
            <w:tcW w:w="1448" w:type="dxa"/>
            <w:gridSpan w:val="2"/>
            <w:vMerge/>
            <w:tcBorders>
              <w:right w:val="single" w:sz="4" w:space="0" w:color="auto"/>
            </w:tcBorders>
          </w:tcPr>
          <w:p w:rsidR="00E43063" w:rsidRPr="00800CCC" w:rsidRDefault="00E43063" w:rsidP="00E43063">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jc w:val="center"/>
              <w:rPr>
                <w:sz w:val="18"/>
              </w:rPr>
            </w:pPr>
          </w:p>
        </w:tc>
      </w:tr>
      <w:tr w:rsidR="00E43063" w:rsidRPr="00800CCC" w:rsidTr="00E43063">
        <w:trPr>
          <w:cantSplit/>
          <w:trHeight w:val="227"/>
        </w:trPr>
        <w:tc>
          <w:tcPr>
            <w:tcW w:w="8632" w:type="dxa"/>
            <w:gridSpan w:val="15"/>
            <w:vMerge w:val="restart"/>
            <w:vAlign w:val="bottom"/>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E43063" w:rsidRPr="00800CCC" w:rsidRDefault="00E43063" w:rsidP="00E43063">
            <w:pP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8632" w:type="dxa"/>
            <w:gridSpan w:val="15"/>
            <w:vMerge/>
          </w:tcPr>
          <w:p w:rsidR="00E43063" w:rsidRPr="00800CCC" w:rsidRDefault="00E43063" w:rsidP="00E43063">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E43063" w:rsidRPr="00800CCC" w:rsidRDefault="00E43063" w:rsidP="00E43063">
            <w:pPr>
              <w:jc w:val="center"/>
              <w:rPr>
                <w:sz w:val="18"/>
              </w:rPr>
            </w:pPr>
            <w:r w:rsidRPr="00800CCC">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252" w:type="dxa"/>
            <w:gridSpan w:val="2"/>
            <w:vAlign w:val="bottom"/>
          </w:tcPr>
          <w:p w:rsidR="00E43063" w:rsidRPr="00800CCC" w:rsidRDefault="00E43063" w:rsidP="00E43063">
            <w:pPr>
              <w:jc w:val="center"/>
              <w:rPr>
                <w:sz w:val="18"/>
              </w:rPr>
            </w:pPr>
            <w:r w:rsidRPr="00800CCC">
              <w:rPr>
                <w:sz w:val="18"/>
              </w:rPr>
              <w:t>Организация-сдатчик</w:t>
            </w:r>
          </w:p>
        </w:tc>
        <w:tc>
          <w:tcPr>
            <w:tcW w:w="7380" w:type="dxa"/>
            <w:gridSpan w:val="13"/>
            <w:vAlign w:val="bottom"/>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(наименование, адрес, телефон, факс)</w:t>
            </w:r>
          </w:p>
        </w:tc>
        <w:tc>
          <w:tcPr>
            <w:tcW w:w="1448" w:type="dxa"/>
            <w:gridSpan w:val="2"/>
          </w:tcPr>
          <w:p w:rsidR="00E43063" w:rsidRPr="00800CCC" w:rsidRDefault="00E43063" w:rsidP="00E43063">
            <w:pPr>
              <w:rPr>
                <w:sz w:val="18"/>
              </w:rPr>
            </w:pPr>
          </w:p>
        </w:tc>
        <w:tc>
          <w:tcPr>
            <w:tcW w:w="1080" w:type="dxa"/>
            <w:tcBorders>
              <w:top w:val="single" w:sz="4" w:space="0" w:color="auto"/>
            </w:tcBorders>
          </w:tcPr>
          <w:p w:rsidR="00E43063" w:rsidRPr="00800CCC" w:rsidRDefault="00E43063" w:rsidP="00E43063">
            <w:pPr>
              <w:rPr>
                <w:sz w:val="18"/>
              </w:rPr>
            </w:pPr>
          </w:p>
        </w:tc>
      </w:tr>
      <w:tr w:rsidR="00E43063" w:rsidRPr="00800CCC" w:rsidTr="00E43063">
        <w:trPr>
          <w:cantSplit/>
          <w:trHeight w:val="227"/>
        </w:trPr>
        <w:tc>
          <w:tcPr>
            <w:tcW w:w="8632" w:type="dxa"/>
            <w:gridSpan w:val="15"/>
            <w:vMerge w:val="restart"/>
            <w:vAlign w:val="bottom"/>
          </w:tcPr>
          <w:p w:rsidR="00E43063" w:rsidRPr="00800CCC" w:rsidRDefault="00E43063" w:rsidP="00E43063">
            <w:pPr>
              <w:jc w:val="center"/>
              <w:rPr>
                <w:sz w:val="12"/>
              </w:rPr>
            </w:pPr>
            <w:r w:rsidRPr="00800CCC">
              <w:rPr>
                <w:sz w:val="12"/>
              </w:rPr>
              <w:t>___________________________________________________________________________________________________________________________________________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(банковские реквизиты),(наименование структурного подразделения)</w:t>
            </w:r>
          </w:p>
        </w:tc>
        <w:tc>
          <w:tcPr>
            <w:tcW w:w="1448" w:type="dxa"/>
            <w:gridSpan w:val="2"/>
            <w:vMerge w:val="restart"/>
          </w:tcPr>
          <w:p w:rsidR="00E43063" w:rsidRPr="00800CCC" w:rsidRDefault="00E43063" w:rsidP="00E43063">
            <w:pPr>
              <w:rPr>
                <w:sz w:val="18"/>
              </w:rPr>
            </w:pPr>
          </w:p>
        </w:tc>
        <w:tc>
          <w:tcPr>
            <w:tcW w:w="1080" w:type="dxa"/>
          </w:tcPr>
          <w:p w:rsidR="00E43063" w:rsidRPr="00800CCC" w:rsidRDefault="00E43063" w:rsidP="00E43063">
            <w:pPr>
              <w:rPr>
                <w:sz w:val="18"/>
              </w:rPr>
            </w:pPr>
          </w:p>
        </w:tc>
      </w:tr>
      <w:tr w:rsidR="00E43063" w:rsidRPr="00800CCC" w:rsidTr="00E43063">
        <w:trPr>
          <w:cantSplit/>
          <w:trHeight w:val="227"/>
        </w:trPr>
        <w:tc>
          <w:tcPr>
            <w:tcW w:w="8632" w:type="dxa"/>
            <w:gridSpan w:val="15"/>
            <w:vMerge/>
          </w:tcPr>
          <w:p w:rsidR="00E43063" w:rsidRPr="00800CCC" w:rsidRDefault="00E43063" w:rsidP="00E43063">
            <w:pPr>
              <w:jc w:val="center"/>
              <w:rPr>
                <w:sz w:val="12"/>
              </w:rPr>
            </w:pPr>
          </w:p>
        </w:tc>
        <w:tc>
          <w:tcPr>
            <w:tcW w:w="1448" w:type="dxa"/>
            <w:gridSpan w:val="2"/>
            <w:vMerge/>
          </w:tcPr>
          <w:p w:rsidR="00E43063" w:rsidRPr="00800CCC" w:rsidRDefault="00E43063" w:rsidP="00E43063">
            <w:pPr>
              <w:rPr>
                <w:sz w:val="18"/>
              </w:rPr>
            </w:pPr>
          </w:p>
        </w:tc>
        <w:tc>
          <w:tcPr>
            <w:tcW w:w="1080" w:type="dxa"/>
            <w:tcBorders>
              <w:bottom w:val="single" w:sz="4" w:space="0" w:color="auto"/>
            </w:tcBorders>
          </w:tcPr>
          <w:p w:rsidR="00E43063" w:rsidRPr="00800CCC" w:rsidRDefault="00E43063" w:rsidP="00E43063">
            <w:pPr>
              <w:rPr>
                <w:sz w:val="18"/>
              </w:rPr>
            </w:pPr>
          </w:p>
        </w:tc>
      </w:tr>
      <w:tr w:rsidR="00E43063" w:rsidRPr="00800CCC" w:rsidTr="00E43063">
        <w:trPr>
          <w:cantSplit/>
          <w:trHeight w:val="227"/>
        </w:trPr>
        <w:tc>
          <w:tcPr>
            <w:tcW w:w="8632" w:type="dxa"/>
            <w:gridSpan w:val="15"/>
            <w:vMerge/>
          </w:tcPr>
          <w:p w:rsidR="00E43063" w:rsidRPr="00800CCC" w:rsidRDefault="00E43063" w:rsidP="00E43063">
            <w:pPr>
              <w:jc w:val="center"/>
              <w:rPr>
                <w:sz w:val="12"/>
              </w:rPr>
            </w:pPr>
          </w:p>
        </w:tc>
        <w:tc>
          <w:tcPr>
            <w:tcW w:w="1448" w:type="dxa"/>
            <w:gridSpan w:val="2"/>
            <w:vMerge/>
            <w:tcBorders>
              <w:bottom w:val="single" w:sz="4" w:space="0" w:color="auto"/>
              <w:right w:val="single" w:sz="4" w:space="0" w:color="auto"/>
            </w:tcBorders>
          </w:tcPr>
          <w:p w:rsidR="00E43063" w:rsidRPr="00800CCC" w:rsidRDefault="00E43063" w:rsidP="00E43063">
            <w:pP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792" w:type="dxa"/>
            <w:gridSpan w:val="4"/>
            <w:vMerge w:val="restart"/>
            <w:vAlign w:val="center"/>
          </w:tcPr>
          <w:p w:rsidR="00E43063" w:rsidRPr="00800CCC" w:rsidRDefault="00E43063" w:rsidP="00E43063">
            <w:pPr>
              <w:jc w:val="center"/>
              <w:rPr>
                <w:sz w:val="18"/>
              </w:rPr>
            </w:pPr>
            <w:r w:rsidRPr="00800CCC">
              <w:rPr>
                <w:sz w:val="18"/>
              </w:rPr>
              <w:t>Основание для составления акта</w:t>
            </w:r>
          </w:p>
        </w:tc>
        <w:tc>
          <w:tcPr>
            <w:tcW w:w="6840" w:type="dxa"/>
            <w:gridSpan w:val="11"/>
            <w:vMerge w:val="restart"/>
            <w:tcBorders>
              <w:right w:val="single" w:sz="4" w:space="0" w:color="auto"/>
            </w:tcBorders>
            <w:vAlign w:val="bottom"/>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______________________________________________________________________________________________________________</w:t>
            </w:r>
          </w:p>
          <w:p w:rsidR="00E43063" w:rsidRPr="00800CCC" w:rsidRDefault="00E43063" w:rsidP="00E43063">
            <w:pPr>
              <w:jc w:val="center"/>
              <w:rPr>
                <w:sz w:val="12"/>
              </w:rPr>
            </w:pPr>
            <w:r w:rsidRPr="00800CCC">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792" w:type="dxa"/>
            <w:gridSpan w:val="4"/>
            <w:vMerge/>
          </w:tcPr>
          <w:p w:rsidR="00E43063" w:rsidRPr="00800CCC" w:rsidRDefault="00E43063" w:rsidP="00E43063">
            <w:pPr>
              <w:rPr>
                <w:sz w:val="18"/>
              </w:rPr>
            </w:pPr>
          </w:p>
        </w:tc>
        <w:tc>
          <w:tcPr>
            <w:tcW w:w="6840" w:type="dxa"/>
            <w:gridSpan w:val="11"/>
            <w:vMerge/>
            <w:tcBorders>
              <w:right w:val="single" w:sz="4" w:space="0" w:color="auto"/>
            </w:tcBorders>
          </w:tcPr>
          <w:p w:rsidR="00E43063" w:rsidRPr="00800CCC" w:rsidRDefault="00E43063" w:rsidP="00E43063">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val="restart"/>
            <w:vAlign w:val="center"/>
          </w:tcPr>
          <w:p w:rsidR="00E43063" w:rsidRPr="00800CCC" w:rsidRDefault="00E43063" w:rsidP="00E43063">
            <w:pPr>
              <w:jc w:val="center"/>
              <w:rPr>
                <w:sz w:val="18"/>
              </w:rPr>
            </w:pPr>
            <w:r w:rsidRPr="00800CCC">
              <w:rPr>
                <w:sz w:val="18"/>
              </w:rPr>
              <w:t>Объект основных средств</w:t>
            </w:r>
          </w:p>
        </w:tc>
        <w:tc>
          <w:tcPr>
            <w:tcW w:w="5404" w:type="dxa"/>
            <w:gridSpan w:val="9"/>
            <w:vMerge w:val="restart"/>
            <w:tcBorders>
              <w:left w:val="nil"/>
              <w:right w:val="single" w:sz="4" w:space="0" w:color="auto"/>
            </w:tcBorders>
          </w:tcPr>
          <w:p w:rsidR="00E43063" w:rsidRPr="00800CCC" w:rsidRDefault="00E43063" w:rsidP="00E43063">
            <w:pPr>
              <w:jc w:val="center"/>
              <w:rPr>
                <w:sz w:val="12"/>
              </w:rPr>
            </w:pPr>
          </w:p>
          <w:p w:rsidR="00E43063" w:rsidRPr="00800CCC" w:rsidRDefault="00E43063" w:rsidP="00E43063">
            <w:pPr>
              <w:jc w:val="center"/>
              <w:rPr>
                <w:sz w:val="12"/>
              </w:rPr>
            </w:pPr>
            <w:r w:rsidRPr="00800CCC">
              <w:rPr>
                <w:sz w:val="12"/>
              </w:rPr>
              <w:t>___________________________________________________________________________________</w:t>
            </w:r>
          </w:p>
          <w:p w:rsidR="00E43063" w:rsidRPr="00800CCC" w:rsidRDefault="00E43063" w:rsidP="00E43063">
            <w:pPr>
              <w:jc w:val="center"/>
              <w:rPr>
                <w:sz w:val="12"/>
              </w:rPr>
            </w:pPr>
            <w:r w:rsidRPr="00800CCC">
              <w:rPr>
                <w:sz w:val="12"/>
              </w:rPr>
              <w:t>(наименование)</w:t>
            </w:r>
          </w:p>
          <w:p w:rsidR="00E43063" w:rsidRPr="00800CCC" w:rsidRDefault="00E43063" w:rsidP="00E43063">
            <w:pPr>
              <w:jc w:val="center"/>
              <w:rPr>
                <w:sz w:val="12"/>
              </w:rPr>
            </w:pPr>
            <w:r w:rsidRPr="00800CCC">
              <w:rPr>
                <w:sz w:val="12"/>
              </w:rPr>
              <w:t>___________________________________________________________________________________</w:t>
            </w:r>
          </w:p>
          <w:p w:rsidR="00E43063" w:rsidRPr="00800CCC" w:rsidRDefault="00E43063" w:rsidP="00E43063">
            <w:pPr>
              <w:jc w:val="center"/>
              <w:rPr>
                <w:sz w:val="12"/>
              </w:rPr>
            </w:pPr>
            <w:r w:rsidRPr="00800CCC">
              <w:rPr>
                <w:sz w:val="12"/>
              </w:rPr>
              <w:t>(назначение)</w:t>
            </w:r>
          </w:p>
          <w:p w:rsidR="00E43063" w:rsidRPr="00800CCC" w:rsidRDefault="00E43063" w:rsidP="00E43063">
            <w:pPr>
              <w:jc w:val="center"/>
              <w:rPr>
                <w:sz w:val="12"/>
              </w:rPr>
            </w:pPr>
            <w:r w:rsidRPr="00800CCC">
              <w:rPr>
                <w:sz w:val="12"/>
              </w:rPr>
              <w:t>___________________________________________________________________________________</w:t>
            </w:r>
          </w:p>
          <w:p w:rsidR="00E43063" w:rsidRPr="00800CCC" w:rsidRDefault="00E43063" w:rsidP="00E43063">
            <w:pPr>
              <w:jc w:val="center"/>
              <w:rPr>
                <w:sz w:val="18"/>
              </w:rPr>
            </w:pPr>
            <w:r w:rsidRPr="00800CCC">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tcPr>
          <w:p w:rsidR="00E43063" w:rsidRPr="00800CCC" w:rsidRDefault="00E43063" w:rsidP="00E43063">
            <w:pPr>
              <w:jc w:val="center"/>
              <w:rPr>
                <w:sz w:val="18"/>
              </w:rPr>
            </w:pPr>
          </w:p>
        </w:tc>
        <w:tc>
          <w:tcPr>
            <w:tcW w:w="5404" w:type="dxa"/>
            <w:gridSpan w:val="9"/>
            <w:vMerge/>
            <w:tcBorders>
              <w:left w:val="nil"/>
              <w:right w:val="single" w:sz="4" w:space="0" w:color="auto"/>
            </w:tcBorders>
          </w:tcPr>
          <w:p w:rsidR="00E43063" w:rsidRPr="00800CCC" w:rsidRDefault="00E43063" w:rsidP="00E43063">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vAlign w:val="center"/>
          </w:tcPr>
          <w:p w:rsidR="00E43063" w:rsidRPr="00800CCC" w:rsidRDefault="00E43063" w:rsidP="00E43063">
            <w:pPr>
              <w:jc w:val="center"/>
              <w:rPr>
                <w:sz w:val="18"/>
              </w:rPr>
            </w:pPr>
          </w:p>
        </w:tc>
        <w:tc>
          <w:tcPr>
            <w:tcW w:w="5404" w:type="dxa"/>
            <w:gridSpan w:val="9"/>
            <w:vMerge/>
            <w:vAlign w:val="bottom"/>
          </w:tcPr>
          <w:p w:rsidR="00E43063" w:rsidRPr="00800CCC" w:rsidRDefault="00E43063" w:rsidP="00E43063">
            <w:pPr>
              <w:jc w:val="center"/>
              <w:rPr>
                <w:sz w:val="12"/>
              </w:rPr>
            </w:pPr>
          </w:p>
        </w:tc>
        <w:tc>
          <w:tcPr>
            <w:tcW w:w="3600" w:type="dxa"/>
            <w:gridSpan w:val="7"/>
            <w:vMerge w:val="restart"/>
            <w:tcBorders>
              <w:top w:val="single" w:sz="4" w:space="0" w:color="auto"/>
              <w:right w:val="single" w:sz="4" w:space="0" w:color="auto"/>
            </w:tcBorders>
            <w:vAlign w:val="center"/>
          </w:tcPr>
          <w:p w:rsidR="00E43063" w:rsidRPr="00800CCC" w:rsidRDefault="00E43063" w:rsidP="00E43063">
            <w:pPr>
              <w:jc w:val="right"/>
              <w:rPr>
                <w:sz w:val="18"/>
              </w:rPr>
            </w:pPr>
            <w:r w:rsidRPr="00800CCC">
              <w:rPr>
                <w:sz w:val="18"/>
              </w:rPr>
              <w:t>Счет, субсчет, код аналитического учета</w:t>
            </w:r>
          </w:p>
          <w:p w:rsidR="00E43063" w:rsidRPr="00800CCC" w:rsidRDefault="00E43063" w:rsidP="00E43063">
            <w:pPr>
              <w:jc w:val="right"/>
              <w:rPr>
                <w:sz w:val="18"/>
              </w:rPr>
            </w:pPr>
            <w:r w:rsidRPr="00800CCC">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tcPr>
          <w:p w:rsidR="00E43063" w:rsidRPr="00800CCC" w:rsidRDefault="00E43063" w:rsidP="00E43063">
            <w:pPr>
              <w:rPr>
                <w:sz w:val="18"/>
              </w:rPr>
            </w:pPr>
          </w:p>
        </w:tc>
        <w:tc>
          <w:tcPr>
            <w:tcW w:w="5404" w:type="dxa"/>
            <w:gridSpan w:val="9"/>
            <w:vMerge/>
          </w:tcPr>
          <w:p w:rsidR="00E43063" w:rsidRPr="00800CCC" w:rsidRDefault="00E43063" w:rsidP="00E43063">
            <w:pPr>
              <w:rPr>
                <w:sz w:val="18"/>
              </w:rPr>
            </w:pPr>
          </w:p>
        </w:tc>
        <w:tc>
          <w:tcPr>
            <w:tcW w:w="3600" w:type="dxa"/>
            <w:gridSpan w:val="7"/>
            <w:vMerge/>
            <w:tcBorders>
              <w:top w:val="single" w:sz="4" w:space="0" w:color="auto"/>
              <w:right w:val="single" w:sz="4" w:space="0" w:color="auto"/>
            </w:tcBorders>
            <w:vAlign w:val="center"/>
          </w:tcPr>
          <w:p w:rsidR="00E43063" w:rsidRPr="00800CCC" w:rsidRDefault="00E43063" w:rsidP="00E43063">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2340" w:type="dxa"/>
            <w:gridSpan w:val="5"/>
            <w:vAlign w:val="center"/>
          </w:tcPr>
          <w:p w:rsidR="00E43063" w:rsidRPr="00800CCC" w:rsidRDefault="00E43063" w:rsidP="00E43063">
            <w:pPr>
              <w:jc w:val="center"/>
              <w:rPr>
                <w:sz w:val="18"/>
              </w:rPr>
            </w:pPr>
            <w:r w:rsidRPr="00800CCC">
              <w:rPr>
                <w:sz w:val="18"/>
              </w:rPr>
              <w:t>Местонахождение объекта в момент приема-передачи</w:t>
            </w:r>
          </w:p>
        </w:tc>
        <w:tc>
          <w:tcPr>
            <w:tcW w:w="4680" w:type="dxa"/>
            <w:gridSpan w:val="6"/>
            <w:tcBorders>
              <w:right w:val="single" w:sz="4" w:space="0" w:color="auto"/>
            </w:tcBorders>
            <w:vAlign w:val="center"/>
          </w:tcPr>
          <w:p w:rsidR="00E43063" w:rsidRPr="00800CCC" w:rsidRDefault="00E43063" w:rsidP="00E43063">
            <w:pPr>
              <w:jc w:val="center"/>
              <w:rPr>
                <w:sz w:val="18"/>
              </w:rPr>
            </w:pPr>
            <w:r w:rsidRPr="00800CCC">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440" w:type="dxa"/>
            <w:gridSpan w:val="3"/>
            <w:vMerge w:val="restart"/>
          </w:tcPr>
          <w:p w:rsidR="00E43063" w:rsidRPr="00800CCC" w:rsidRDefault="00E43063" w:rsidP="00E43063">
            <w:pPr>
              <w:jc w:val="center"/>
              <w:rPr>
                <w:sz w:val="10"/>
              </w:rPr>
            </w:pPr>
          </w:p>
          <w:p w:rsidR="00E43063" w:rsidRPr="00800CCC" w:rsidRDefault="00E43063" w:rsidP="00E43063">
            <w:pPr>
              <w:jc w:val="center"/>
              <w:rPr>
                <w:sz w:val="18"/>
              </w:rPr>
            </w:pPr>
            <w:r w:rsidRPr="00800CCC">
              <w:rPr>
                <w:sz w:val="18"/>
              </w:rPr>
              <w:t>Организация-изготовитель</w:t>
            </w:r>
          </w:p>
        </w:tc>
        <w:tc>
          <w:tcPr>
            <w:tcW w:w="4500" w:type="dxa"/>
            <w:gridSpan w:val="6"/>
            <w:vMerge w:val="restart"/>
            <w:vAlign w:val="center"/>
          </w:tcPr>
          <w:p w:rsidR="00E43063" w:rsidRPr="00800CCC" w:rsidRDefault="00E43063" w:rsidP="00E43063">
            <w:pPr>
              <w:jc w:val="center"/>
              <w:rPr>
                <w:sz w:val="12"/>
              </w:rPr>
            </w:pPr>
            <w:r w:rsidRPr="00800CCC">
              <w:rPr>
                <w:sz w:val="12"/>
              </w:rPr>
              <w:t>______________________________________________________________________</w:t>
            </w:r>
          </w:p>
          <w:p w:rsidR="00E43063" w:rsidRPr="00800CCC" w:rsidRDefault="00E43063" w:rsidP="00E43063">
            <w:pPr>
              <w:jc w:val="center"/>
              <w:rPr>
                <w:sz w:val="12"/>
              </w:rPr>
            </w:pPr>
            <w:r w:rsidRPr="00800CCC">
              <w:rPr>
                <w:sz w:val="12"/>
              </w:rPr>
              <w:t>(наименование)</w:t>
            </w:r>
          </w:p>
          <w:p w:rsidR="00E43063" w:rsidRPr="00800CCC" w:rsidRDefault="00E43063" w:rsidP="00E43063">
            <w:pPr>
              <w:jc w:val="center"/>
              <w:rPr>
                <w:sz w:val="12"/>
              </w:rPr>
            </w:pPr>
            <w:r w:rsidRPr="00800CCC">
              <w:rPr>
                <w:sz w:val="12"/>
              </w:rPr>
              <w:t>_______________________________________________________________________</w:t>
            </w:r>
          </w:p>
          <w:p w:rsidR="00E43063" w:rsidRPr="00800CCC" w:rsidRDefault="00E43063" w:rsidP="00E43063">
            <w:pPr>
              <w:jc w:val="center"/>
              <w:rPr>
                <w:sz w:val="12"/>
              </w:rPr>
            </w:pPr>
            <w:r w:rsidRPr="00800CCC">
              <w:rPr>
                <w:sz w:val="12"/>
              </w:rPr>
              <w:t>(наименование)</w:t>
            </w:r>
          </w:p>
        </w:tc>
        <w:tc>
          <w:tcPr>
            <w:tcW w:w="1080" w:type="dxa"/>
            <w:gridSpan w:val="2"/>
            <w:vMerge w:val="restart"/>
            <w:tcBorders>
              <w:right w:val="single" w:sz="4" w:space="0" w:color="auto"/>
            </w:tcBorders>
            <w:vAlign w:val="bottom"/>
          </w:tcPr>
          <w:p w:rsidR="00E43063" w:rsidRPr="00800CCC" w:rsidRDefault="00E43063" w:rsidP="00E43063">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440" w:type="dxa"/>
            <w:gridSpan w:val="3"/>
            <w:vMerge/>
          </w:tcPr>
          <w:p w:rsidR="00E43063" w:rsidRPr="00800CCC" w:rsidRDefault="00E43063" w:rsidP="00E43063">
            <w:pPr>
              <w:rPr>
                <w:sz w:val="18"/>
              </w:rPr>
            </w:pPr>
          </w:p>
        </w:tc>
        <w:tc>
          <w:tcPr>
            <w:tcW w:w="4500" w:type="dxa"/>
            <w:gridSpan w:val="6"/>
            <w:vMerge/>
          </w:tcPr>
          <w:p w:rsidR="00E43063" w:rsidRPr="00800CCC" w:rsidRDefault="00E43063" w:rsidP="00E43063">
            <w:pPr>
              <w:rPr>
                <w:sz w:val="18"/>
              </w:rPr>
            </w:pPr>
          </w:p>
        </w:tc>
        <w:tc>
          <w:tcPr>
            <w:tcW w:w="1080" w:type="dxa"/>
            <w:gridSpan w:val="2"/>
            <w:vMerge/>
            <w:tcBorders>
              <w:right w:val="single" w:sz="4" w:space="0" w:color="auto"/>
            </w:tcBorders>
          </w:tcPr>
          <w:p w:rsidR="00E43063" w:rsidRPr="00800CCC" w:rsidRDefault="00E43063" w:rsidP="00E43063">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440" w:type="dxa"/>
            <w:gridSpan w:val="3"/>
            <w:vMerge/>
          </w:tcPr>
          <w:p w:rsidR="00E43063" w:rsidRPr="00800CCC" w:rsidRDefault="00E43063" w:rsidP="00E43063">
            <w:pPr>
              <w:rPr>
                <w:sz w:val="18"/>
              </w:rPr>
            </w:pPr>
          </w:p>
        </w:tc>
        <w:tc>
          <w:tcPr>
            <w:tcW w:w="4500" w:type="dxa"/>
            <w:gridSpan w:val="6"/>
            <w:vMerge/>
            <w:tcBorders>
              <w:right w:val="single" w:sz="4" w:space="0" w:color="auto"/>
            </w:tcBorders>
          </w:tcPr>
          <w:p w:rsidR="00E43063" w:rsidRPr="00800CCC" w:rsidRDefault="00E43063" w:rsidP="00E43063">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center"/>
              <w:rPr>
                <w:sz w:val="18"/>
              </w:rPr>
            </w:pPr>
            <w:r w:rsidRPr="00800CCC">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ind w:right="313"/>
              <w:rPr>
                <w:sz w:val="18"/>
              </w:rPr>
            </w:pPr>
          </w:p>
        </w:tc>
      </w:tr>
      <w:tr w:rsidR="00E43063" w:rsidRPr="00800CCC" w:rsidTr="00E43063">
        <w:trPr>
          <w:cantSplit/>
          <w:trHeight w:val="227"/>
        </w:trPr>
        <w:tc>
          <w:tcPr>
            <w:tcW w:w="1440" w:type="dxa"/>
            <w:gridSpan w:val="3"/>
            <w:vMerge/>
          </w:tcPr>
          <w:p w:rsidR="00E43063" w:rsidRPr="00800CCC" w:rsidRDefault="00E43063" w:rsidP="00E43063">
            <w:pPr>
              <w:rPr>
                <w:sz w:val="18"/>
              </w:rPr>
            </w:pPr>
          </w:p>
        </w:tc>
        <w:tc>
          <w:tcPr>
            <w:tcW w:w="4500" w:type="dxa"/>
            <w:gridSpan w:val="6"/>
            <w:vMerge/>
            <w:tcBorders>
              <w:right w:val="single" w:sz="4" w:space="0" w:color="auto"/>
            </w:tcBorders>
          </w:tcPr>
          <w:p w:rsidR="00E43063" w:rsidRPr="00800CCC" w:rsidRDefault="00E43063" w:rsidP="00E43063">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val="restart"/>
          </w:tcPr>
          <w:p w:rsidR="00E43063" w:rsidRPr="00800CCC" w:rsidRDefault="00E43063" w:rsidP="00E43063">
            <w:pPr>
              <w:rPr>
                <w:sz w:val="18"/>
              </w:rPr>
            </w:pPr>
            <w:r w:rsidRPr="00800CCC">
              <w:rPr>
                <w:sz w:val="18"/>
              </w:rPr>
              <w:t>Справочно</w:t>
            </w:r>
          </w:p>
        </w:tc>
        <w:tc>
          <w:tcPr>
            <w:tcW w:w="1978" w:type="dxa"/>
            <w:gridSpan w:val="5"/>
            <w:vMerge w:val="restart"/>
          </w:tcPr>
          <w:p w:rsidR="00E43063" w:rsidRPr="00800CCC" w:rsidRDefault="00E43063" w:rsidP="00E43063">
            <w:pPr>
              <w:rPr>
                <w:sz w:val="18"/>
              </w:rPr>
            </w:pPr>
            <w:r w:rsidRPr="00800CCC">
              <w:rPr>
                <w:sz w:val="18"/>
              </w:rPr>
              <w:t xml:space="preserve">1. Участники долевой </w:t>
            </w:r>
            <w:r w:rsidRPr="00800CCC">
              <w:rPr>
                <w:sz w:val="18"/>
              </w:rPr>
              <w:lastRenderedPageBreak/>
              <w:t>собственности</w:t>
            </w:r>
          </w:p>
        </w:tc>
        <w:tc>
          <w:tcPr>
            <w:tcW w:w="4860" w:type="dxa"/>
            <w:gridSpan w:val="8"/>
            <w:tcBorders>
              <w:right w:val="single" w:sz="4" w:space="0" w:color="auto"/>
            </w:tcBorders>
            <w:vAlign w:val="bottom"/>
          </w:tcPr>
          <w:p w:rsidR="00E43063" w:rsidRPr="00800CCC" w:rsidRDefault="00E43063" w:rsidP="00E43063">
            <w:pPr>
              <w:jc w:val="center"/>
              <w:rPr>
                <w:sz w:val="18"/>
              </w:rPr>
            </w:pPr>
            <w:r w:rsidRPr="00800CCC">
              <w:rPr>
                <w:sz w:val="18"/>
              </w:rPr>
              <w:lastRenderedPageBreak/>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E43063" w:rsidRPr="00800CCC" w:rsidRDefault="00E43063" w:rsidP="00E43063">
            <w:pPr>
              <w:jc w:val="right"/>
              <w:rPr>
                <w:sz w:val="18"/>
              </w:rPr>
            </w:pPr>
            <w:r w:rsidRPr="00800CCC">
              <w:rPr>
                <w:sz w:val="18"/>
              </w:rPr>
              <w:t xml:space="preserve">Доля в праве общей </w:t>
            </w:r>
            <w:r w:rsidRPr="00800CCC">
              <w:rPr>
                <w:sz w:val="18"/>
              </w:rPr>
              <w:lastRenderedPageBreak/>
              <w:t>собственности %</w:t>
            </w: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Height w:val="227"/>
        </w:trPr>
        <w:tc>
          <w:tcPr>
            <w:tcW w:w="1076" w:type="dxa"/>
            <w:vMerge/>
          </w:tcPr>
          <w:p w:rsidR="00E43063" w:rsidRPr="00800CCC" w:rsidRDefault="00E43063" w:rsidP="00E43063">
            <w:pPr>
              <w:rPr>
                <w:sz w:val="18"/>
              </w:rPr>
            </w:pPr>
          </w:p>
        </w:tc>
        <w:tc>
          <w:tcPr>
            <w:tcW w:w="1978" w:type="dxa"/>
            <w:gridSpan w:val="5"/>
            <w:vMerge/>
          </w:tcPr>
          <w:p w:rsidR="00E43063" w:rsidRPr="00800CCC" w:rsidRDefault="00E43063" w:rsidP="00E43063">
            <w:pPr>
              <w:rPr>
                <w:sz w:val="18"/>
              </w:rPr>
            </w:pPr>
          </w:p>
        </w:tc>
        <w:tc>
          <w:tcPr>
            <w:tcW w:w="4860" w:type="dxa"/>
            <w:gridSpan w:val="8"/>
            <w:tcBorders>
              <w:right w:val="single" w:sz="4" w:space="0" w:color="auto"/>
            </w:tcBorders>
            <w:vAlign w:val="bottom"/>
          </w:tcPr>
          <w:p w:rsidR="00E43063" w:rsidRPr="00800CCC" w:rsidRDefault="00E43063" w:rsidP="00E43063">
            <w:pPr>
              <w:jc w:val="center"/>
              <w:rPr>
                <w:sz w:val="18"/>
              </w:rPr>
            </w:pPr>
            <w:r w:rsidRPr="00800CCC">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c>
          <w:tcPr>
            <w:tcW w:w="1080" w:type="dxa"/>
            <w:tcBorders>
              <w:top w:val="single" w:sz="4" w:space="0" w:color="auto"/>
              <w:left w:val="single" w:sz="4" w:space="0" w:color="auto"/>
              <w:bottom w:val="single" w:sz="4" w:space="0" w:color="auto"/>
              <w:right w:val="single" w:sz="4" w:space="0" w:color="auto"/>
            </w:tcBorders>
          </w:tcPr>
          <w:p w:rsidR="00E43063" w:rsidRPr="00800CCC" w:rsidRDefault="00E43063" w:rsidP="00E43063">
            <w:pPr>
              <w:rPr>
                <w:sz w:val="18"/>
              </w:rPr>
            </w:pPr>
          </w:p>
        </w:tc>
      </w:tr>
      <w:tr w:rsidR="00E43063" w:rsidRPr="00800CCC" w:rsidTr="00E43063">
        <w:trPr>
          <w:cantSplit/>
        </w:trPr>
        <w:tc>
          <w:tcPr>
            <w:tcW w:w="3054" w:type="dxa"/>
            <w:gridSpan w:val="6"/>
          </w:tcPr>
          <w:p w:rsidR="00E43063" w:rsidRPr="00800CCC" w:rsidRDefault="00E43063" w:rsidP="00E43063">
            <w:pPr>
              <w:rPr>
                <w:sz w:val="18"/>
              </w:rPr>
            </w:pPr>
            <w:r w:rsidRPr="00800CCC">
              <w:rPr>
                <w:sz w:val="18"/>
              </w:rPr>
              <w:lastRenderedPageBreak/>
              <w:t>2. Иностранная валюта</w:t>
            </w:r>
          </w:p>
          <w:p w:rsidR="00E43063" w:rsidRPr="00800CCC" w:rsidRDefault="00E43063" w:rsidP="00E43063">
            <w:pPr>
              <w:rPr>
                <w:sz w:val="12"/>
              </w:rPr>
            </w:pPr>
            <w:r w:rsidRPr="00800CCC">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E43063" w:rsidRPr="00800CCC" w:rsidRDefault="00E43063" w:rsidP="00E43063">
            <w:pPr>
              <w:jc w:val="center"/>
              <w:rPr>
                <w:sz w:val="12"/>
              </w:rPr>
            </w:pPr>
            <w:r w:rsidRPr="00800CCC">
              <w:rPr>
                <w:sz w:val="12"/>
              </w:rPr>
              <w:t>_____________________________________________________   _________________________   __________________________   ______________________</w:t>
            </w:r>
          </w:p>
          <w:p w:rsidR="00E43063" w:rsidRPr="00800CCC" w:rsidRDefault="00E43063" w:rsidP="00E43063">
            <w:pPr>
              <w:jc w:val="center"/>
              <w:rPr>
                <w:sz w:val="12"/>
              </w:rPr>
            </w:pPr>
            <w:r w:rsidRPr="00800CCC">
              <w:rPr>
                <w:sz w:val="12"/>
              </w:rPr>
              <w:t>(наименование)                                                                           (курс)                                          (на дату)                                       (сумма)</w:t>
            </w:r>
          </w:p>
        </w:tc>
      </w:tr>
    </w:tbl>
    <w:p w:rsidR="00E43063" w:rsidRPr="00800CCC" w:rsidRDefault="00E43063" w:rsidP="00E43063">
      <w:pPr>
        <w:autoSpaceDE w:val="0"/>
        <w:autoSpaceDN w:val="0"/>
        <w:adjustRightInd w:val="0"/>
        <w:rPr>
          <w:b/>
          <w:bCs/>
          <w:sz w:val="18"/>
          <w:szCs w:val="18"/>
        </w:rPr>
      </w:pPr>
    </w:p>
    <w:p w:rsidR="00E43063" w:rsidRPr="00800CCC" w:rsidRDefault="00E43063" w:rsidP="00E43063">
      <w:pPr>
        <w:autoSpaceDE w:val="0"/>
        <w:autoSpaceDN w:val="0"/>
        <w:adjustRightInd w:val="0"/>
        <w:rPr>
          <w:b/>
          <w:bCs/>
          <w:sz w:val="18"/>
          <w:szCs w:val="18"/>
        </w:rPr>
      </w:pPr>
      <w:r w:rsidRPr="00800CCC">
        <w:rPr>
          <w:b/>
          <w:bCs/>
          <w:sz w:val="18"/>
          <w:szCs w:val="18"/>
        </w:rPr>
        <w:t xml:space="preserve">             1. Сведения о состоянии объекта основных средств на дату передачи                                   2. Сведения об объекте основных средств</w:t>
      </w:r>
    </w:p>
    <w:p w:rsidR="00E43063" w:rsidRPr="00800CCC" w:rsidRDefault="00E43063" w:rsidP="00E43063">
      <w:pPr>
        <w:autoSpaceDE w:val="0"/>
        <w:autoSpaceDN w:val="0"/>
        <w:adjustRightInd w:val="0"/>
        <w:rPr>
          <w:b/>
          <w:bCs/>
        </w:rPr>
      </w:pPr>
      <w:r w:rsidRPr="00800CCC">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E43063" w:rsidRPr="00800CCC" w:rsidTr="00E43063">
        <w:trPr>
          <w:cantSplit/>
        </w:trPr>
        <w:tc>
          <w:tcPr>
            <w:tcW w:w="2160" w:type="dxa"/>
            <w:gridSpan w:val="3"/>
          </w:tcPr>
          <w:p w:rsidR="00E43063" w:rsidRPr="00800CCC" w:rsidRDefault="00E43063" w:rsidP="00E43063">
            <w:pPr>
              <w:jc w:val="center"/>
              <w:rPr>
                <w:sz w:val="18"/>
              </w:rPr>
            </w:pPr>
            <w:r w:rsidRPr="00800CCC">
              <w:rPr>
                <w:sz w:val="18"/>
              </w:rPr>
              <w:t>Дата</w:t>
            </w:r>
          </w:p>
        </w:tc>
        <w:tc>
          <w:tcPr>
            <w:tcW w:w="900" w:type="dxa"/>
            <w:vMerge w:val="restart"/>
          </w:tcPr>
          <w:p w:rsidR="00E43063" w:rsidRPr="00800CCC" w:rsidRDefault="00E43063" w:rsidP="00E43063">
            <w:pPr>
              <w:jc w:val="center"/>
              <w:rPr>
                <w:sz w:val="18"/>
              </w:rPr>
            </w:pPr>
            <w:r w:rsidRPr="00800CCC">
              <w:rPr>
                <w:sz w:val="18"/>
              </w:rPr>
              <w:t>Фактический срок эксплуатации (лет, месяцев)</w:t>
            </w:r>
          </w:p>
        </w:tc>
        <w:tc>
          <w:tcPr>
            <w:tcW w:w="1080" w:type="dxa"/>
            <w:vMerge w:val="restart"/>
          </w:tcPr>
          <w:p w:rsidR="00E43063" w:rsidRPr="00800CCC" w:rsidRDefault="00E43063" w:rsidP="00E43063">
            <w:pPr>
              <w:jc w:val="center"/>
              <w:rPr>
                <w:sz w:val="18"/>
              </w:rPr>
            </w:pPr>
            <w:r w:rsidRPr="00800CCC">
              <w:rPr>
                <w:sz w:val="18"/>
              </w:rPr>
              <w:t>Срок полезного использования (месяцев)</w:t>
            </w:r>
          </w:p>
        </w:tc>
        <w:tc>
          <w:tcPr>
            <w:tcW w:w="1080" w:type="dxa"/>
            <w:vMerge w:val="restart"/>
          </w:tcPr>
          <w:p w:rsidR="00E43063" w:rsidRPr="00800CCC" w:rsidRDefault="00E43063" w:rsidP="00E43063">
            <w:pPr>
              <w:jc w:val="center"/>
              <w:rPr>
                <w:sz w:val="18"/>
              </w:rPr>
            </w:pPr>
            <w:r w:rsidRPr="00800CCC">
              <w:rPr>
                <w:sz w:val="18"/>
              </w:rPr>
              <w:t>Сумма начисленной амортизации (износа), руб.</w:t>
            </w:r>
          </w:p>
        </w:tc>
        <w:tc>
          <w:tcPr>
            <w:tcW w:w="900" w:type="dxa"/>
            <w:vMerge w:val="restart"/>
          </w:tcPr>
          <w:p w:rsidR="00E43063" w:rsidRPr="00800CCC" w:rsidRDefault="00E43063" w:rsidP="00E43063">
            <w:pPr>
              <w:jc w:val="center"/>
              <w:rPr>
                <w:sz w:val="18"/>
              </w:rPr>
            </w:pPr>
            <w:r w:rsidRPr="00800CCC">
              <w:rPr>
                <w:sz w:val="18"/>
              </w:rPr>
              <w:t>Остаточная стоимость, руб.</w:t>
            </w:r>
          </w:p>
        </w:tc>
        <w:tc>
          <w:tcPr>
            <w:tcW w:w="1080" w:type="dxa"/>
            <w:vMerge w:val="restart"/>
            <w:tcBorders>
              <w:right w:val="single" w:sz="4" w:space="0" w:color="auto"/>
            </w:tcBorders>
          </w:tcPr>
          <w:p w:rsidR="00E43063" w:rsidRPr="00800CCC" w:rsidRDefault="00E43063" w:rsidP="00E43063">
            <w:pPr>
              <w:jc w:val="center"/>
              <w:rPr>
                <w:sz w:val="18"/>
              </w:rPr>
            </w:pPr>
            <w:r w:rsidRPr="00800CCC">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E43063" w:rsidRPr="00800CCC" w:rsidRDefault="00E43063" w:rsidP="00E43063"/>
        </w:tc>
        <w:tc>
          <w:tcPr>
            <w:tcW w:w="1204" w:type="dxa"/>
            <w:vMerge w:val="restart"/>
            <w:tcBorders>
              <w:left w:val="single" w:sz="4" w:space="0" w:color="auto"/>
            </w:tcBorders>
          </w:tcPr>
          <w:p w:rsidR="00E43063" w:rsidRPr="00800CCC" w:rsidRDefault="00E43063" w:rsidP="00E43063">
            <w:pPr>
              <w:jc w:val="center"/>
              <w:rPr>
                <w:sz w:val="18"/>
              </w:rPr>
            </w:pPr>
            <w:r w:rsidRPr="00800CCC">
              <w:rPr>
                <w:sz w:val="18"/>
              </w:rPr>
              <w:t>Первоначальная стоимость на дату принятия к бухгалтерскому учету, руб.</w:t>
            </w:r>
          </w:p>
        </w:tc>
        <w:tc>
          <w:tcPr>
            <w:tcW w:w="900" w:type="dxa"/>
            <w:vMerge w:val="restart"/>
          </w:tcPr>
          <w:p w:rsidR="00E43063" w:rsidRPr="00800CCC" w:rsidRDefault="00E43063" w:rsidP="00E43063">
            <w:pPr>
              <w:jc w:val="center"/>
              <w:rPr>
                <w:sz w:val="18"/>
              </w:rPr>
            </w:pPr>
            <w:r w:rsidRPr="00800CCC">
              <w:rPr>
                <w:sz w:val="18"/>
              </w:rPr>
              <w:t>Срок полезного использования (месяцев)</w:t>
            </w:r>
          </w:p>
        </w:tc>
        <w:tc>
          <w:tcPr>
            <w:tcW w:w="1620" w:type="dxa"/>
            <w:gridSpan w:val="2"/>
          </w:tcPr>
          <w:p w:rsidR="00E43063" w:rsidRPr="00800CCC" w:rsidRDefault="00E43063" w:rsidP="00E43063">
            <w:pPr>
              <w:jc w:val="center"/>
              <w:rPr>
                <w:sz w:val="18"/>
              </w:rPr>
            </w:pPr>
            <w:r w:rsidRPr="00800CCC">
              <w:rPr>
                <w:sz w:val="18"/>
              </w:rPr>
              <w:t>Способ начисления амортизации</w:t>
            </w:r>
          </w:p>
        </w:tc>
      </w:tr>
      <w:tr w:rsidR="00E43063" w:rsidRPr="00800CCC" w:rsidTr="00E43063">
        <w:trPr>
          <w:cantSplit/>
        </w:trPr>
        <w:tc>
          <w:tcPr>
            <w:tcW w:w="720" w:type="dxa"/>
          </w:tcPr>
          <w:p w:rsidR="00E43063" w:rsidRPr="00800CCC" w:rsidRDefault="00E43063" w:rsidP="00E43063">
            <w:pPr>
              <w:jc w:val="center"/>
              <w:rPr>
                <w:sz w:val="18"/>
              </w:rPr>
            </w:pPr>
            <w:r w:rsidRPr="00800CCC">
              <w:rPr>
                <w:sz w:val="18"/>
              </w:rPr>
              <w:t>выпуска</w:t>
            </w:r>
          </w:p>
          <w:p w:rsidR="00E43063" w:rsidRPr="00800CCC" w:rsidRDefault="00E43063" w:rsidP="00E43063">
            <w:pPr>
              <w:jc w:val="center"/>
              <w:rPr>
                <w:sz w:val="18"/>
              </w:rPr>
            </w:pPr>
            <w:r w:rsidRPr="00800CCC">
              <w:rPr>
                <w:sz w:val="18"/>
              </w:rPr>
              <w:t>(год)</w:t>
            </w:r>
          </w:p>
        </w:tc>
        <w:tc>
          <w:tcPr>
            <w:tcW w:w="720" w:type="dxa"/>
          </w:tcPr>
          <w:p w:rsidR="00E43063" w:rsidRPr="00800CCC" w:rsidRDefault="00E43063" w:rsidP="00E43063">
            <w:pPr>
              <w:jc w:val="center"/>
              <w:rPr>
                <w:sz w:val="18"/>
              </w:rPr>
            </w:pPr>
            <w:r w:rsidRPr="00800CCC">
              <w:rPr>
                <w:sz w:val="18"/>
              </w:rPr>
              <w:t>ввода в</w:t>
            </w:r>
          </w:p>
          <w:p w:rsidR="00E43063" w:rsidRPr="00800CCC" w:rsidRDefault="00E43063" w:rsidP="00E43063">
            <w:pPr>
              <w:jc w:val="center"/>
              <w:rPr>
                <w:sz w:val="18"/>
              </w:rPr>
            </w:pPr>
            <w:r w:rsidRPr="00800CCC">
              <w:rPr>
                <w:sz w:val="18"/>
              </w:rPr>
              <w:t>эксплуатацию</w:t>
            </w:r>
          </w:p>
          <w:p w:rsidR="00E43063" w:rsidRPr="00800CCC" w:rsidRDefault="00E43063" w:rsidP="00E43063">
            <w:pPr>
              <w:jc w:val="center"/>
              <w:rPr>
                <w:sz w:val="18"/>
              </w:rPr>
            </w:pPr>
            <w:r w:rsidRPr="00800CCC">
              <w:rPr>
                <w:sz w:val="18"/>
              </w:rPr>
              <w:t>(первоначальная)</w:t>
            </w:r>
          </w:p>
        </w:tc>
        <w:tc>
          <w:tcPr>
            <w:tcW w:w="720" w:type="dxa"/>
          </w:tcPr>
          <w:p w:rsidR="00E43063" w:rsidRPr="00800CCC" w:rsidRDefault="00E43063" w:rsidP="00E43063">
            <w:pPr>
              <w:jc w:val="center"/>
              <w:rPr>
                <w:sz w:val="18"/>
              </w:rPr>
            </w:pPr>
            <w:r w:rsidRPr="00800CCC">
              <w:rPr>
                <w:sz w:val="18"/>
              </w:rPr>
              <w:t>Последнего</w:t>
            </w:r>
          </w:p>
          <w:p w:rsidR="00E43063" w:rsidRPr="00800CCC" w:rsidRDefault="00E43063" w:rsidP="00E43063">
            <w:pPr>
              <w:jc w:val="center"/>
              <w:rPr>
                <w:sz w:val="18"/>
              </w:rPr>
            </w:pPr>
            <w:r w:rsidRPr="00800CCC">
              <w:rPr>
                <w:sz w:val="18"/>
              </w:rPr>
              <w:t>капитального</w:t>
            </w:r>
          </w:p>
          <w:p w:rsidR="00E43063" w:rsidRPr="00800CCC" w:rsidRDefault="00E43063" w:rsidP="00E43063">
            <w:pPr>
              <w:jc w:val="center"/>
              <w:rPr>
                <w:sz w:val="18"/>
              </w:rPr>
            </w:pPr>
            <w:r w:rsidRPr="00800CCC">
              <w:rPr>
                <w:sz w:val="18"/>
              </w:rPr>
              <w:t>ремонта</w:t>
            </w:r>
          </w:p>
        </w:tc>
        <w:tc>
          <w:tcPr>
            <w:tcW w:w="900" w:type="dxa"/>
            <w:vMerge/>
          </w:tcPr>
          <w:p w:rsidR="00E43063" w:rsidRPr="00800CCC" w:rsidRDefault="00E43063" w:rsidP="00E43063"/>
        </w:tc>
        <w:tc>
          <w:tcPr>
            <w:tcW w:w="1080" w:type="dxa"/>
            <w:vMerge/>
          </w:tcPr>
          <w:p w:rsidR="00E43063" w:rsidRPr="00800CCC" w:rsidRDefault="00E43063" w:rsidP="00E43063"/>
        </w:tc>
        <w:tc>
          <w:tcPr>
            <w:tcW w:w="1080" w:type="dxa"/>
            <w:vMerge/>
          </w:tcPr>
          <w:p w:rsidR="00E43063" w:rsidRPr="00800CCC" w:rsidRDefault="00E43063" w:rsidP="00E43063"/>
        </w:tc>
        <w:tc>
          <w:tcPr>
            <w:tcW w:w="900" w:type="dxa"/>
            <w:vMerge/>
          </w:tcPr>
          <w:p w:rsidR="00E43063" w:rsidRPr="00800CCC" w:rsidRDefault="00E43063" w:rsidP="00E43063"/>
        </w:tc>
        <w:tc>
          <w:tcPr>
            <w:tcW w:w="1080" w:type="dxa"/>
            <w:vMerge/>
            <w:tcBorders>
              <w:right w:val="single" w:sz="4" w:space="0" w:color="auto"/>
            </w:tcBorders>
          </w:tcPr>
          <w:p w:rsidR="00E43063" w:rsidRPr="00800CCC" w:rsidRDefault="00E43063" w:rsidP="00E43063"/>
        </w:tc>
        <w:tc>
          <w:tcPr>
            <w:tcW w:w="236" w:type="dxa"/>
            <w:vMerge/>
            <w:tcBorders>
              <w:top w:val="nil"/>
              <w:left w:val="single" w:sz="4" w:space="0" w:color="auto"/>
              <w:bottom w:val="nil"/>
              <w:right w:val="single" w:sz="4" w:space="0" w:color="auto"/>
            </w:tcBorders>
          </w:tcPr>
          <w:p w:rsidR="00E43063" w:rsidRPr="00800CCC" w:rsidRDefault="00E43063" w:rsidP="00E43063"/>
        </w:tc>
        <w:tc>
          <w:tcPr>
            <w:tcW w:w="1204" w:type="dxa"/>
            <w:vMerge/>
            <w:tcBorders>
              <w:left w:val="single" w:sz="4" w:space="0" w:color="auto"/>
            </w:tcBorders>
          </w:tcPr>
          <w:p w:rsidR="00E43063" w:rsidRPr="00800CCC" w:rsidRDefault="00E43063" w:rsidP="00E43063"/>
        </w:tc>
        <w:tc>
          <w:tcPr>
            <w:tcW w:w="900" w:type="dxa"/>
            <w:vMerge/>
          </w:tcPr>
          <w:p w:rsidR="00E43063" w:rsidRPr="00800CCC" w:rsidRDefault="00E43063" w:rsidP="00E43063"/>
        </w:tc>
        <w:tc>
          <w:tcPr>
            <w:tcW w:w="1080" w:type="dxa"/>
          </w:tcPr>
          <w:p w:rsidR="00E43063" w:rsidRPr="00800CCC" w:rsidRDefault="00E43063" w:rsidP="00E43063">
            <w:pPr>
              <w:jc w:val="center"/>
              <w:rPr>
                <w:sz w:val="18"/>
              </w:rPr>
            </w:pPr>
            <w:r w:rsidRPr="00800CCC">
              <w:rPr>
                <w:sz w:val="18"/>
              </w:rPr>
              <w:t>наименование</w:t>
            </w:r>
          </w:p>
        </w:tc>
        <w:tc>
          <w:tcPr>
            <w:tcW w:w="540" w:type="dxa"/>
          </w:tcPr>
          <w:p w:rsidR="00E43063" w:rsidRPr="00800CCC" w:rsidRDefault="00E43063" w:rsidP="00E43063">
            <w:pPr>
              <w:jc w:val="center"/>
              <w:rPr>
                <w:sz w:val="18"/>
              </w:rPr>
            </w:pPr>
            <w:r w:rsidRPr="00800CCC">
              <w:rPr>
                <w:sz w:val="18"/>
              </w:rPr>
              <w:t>Норма</w:t>
            </w:r>
          </w:p>
        </w:tc>
      </w:tr>
      <w:tr w:rsidR="00E43063" w:rsidRPr="00800CCC" w:rsidTr="00E43063">
        <w:trPr>
          <w:cantSplit/>
        </w:trPr>
        <w:tc>
          <w:tcPr>
            <w:tcW w:w="720" w:type="dxa"/>
            <w:vAlign w:val="center"/>
          </w:tcPr>
          <w:p w:rsidR="00E43063" w:rsidRPr="00800CCC" w:rsidRDefault="00E43063" w:rsidP="00E43063">
            <w:pPr>
              <w:jc w:val="center"/>
              <w:rPr>
                <w:sz w:val="12"/>
              </w:rPr>
            </w:pPr>
            <w:r w:rsidRPr="00800CCC">
              <w:rPr>
                <w:sz w:val="12"/>
              </w:rPr>
              <w:t>1</w:t>
            </w:r>
          </w:p>
        </w:tc>
        <w:tc>
          <w:tcPr>
            <w:tcW w:w="720" w:type="dxa"/>
            <w:vAlign w:val="center"/>
          </w:tcPr>
          <w:p w:rsidR="00E43063" w:rsidRPr="00800CCC" w:rsidRDefault="00E43063" w:rsidP="00E43063">
            <w:pPr>
              <w:jc w:val="center"/>
              <w:rPr>
                <w:sz w:val="12"/>
              </w:rPr>
            </w:pPr>
            <w:r w:rsidRPr="00800CCC">
              <w:rPr>
                <w:sz w:val="12"/>
              </w:rPr>
              <w:t>2</w:t>
            </w:r>
          </w:p>
        </w:tc>
        <w:tc>
          <w:tcPr>
            <w:tcW w:w="720" w:type="dxa"/>
            <w:vAlign w:val="center"/>
          </w:tcPr>
          <w:p w:rsidR="00E43063" w:rsidRPr="00800CCC" w:rsidRDefault="00E43063" w:rsidP="00E43063">
            <w:pPr>
              <w:jc w:val="center"/>
              <w:rPr>
                <w:sz w:val="12"/>
              </w:rPr>
            </w:pPr>
            <w:r w:rsidRPr="00800CCC">
              <w:rPr>
                <w:sz w:val="12"/>
              </w:rPr>
              <w:t>3</w:t>
            </w:r>
          </w:p>
        </w:tc>
        <w:tc>
          <w:tcPr>
            <w:tcW w:w="900" w:type="dxa"/>
            <w:vAlign w:val="center"/>
          </w:tcPr>
          <w:p w:rsidR="00E43063" w:rsidRPr="00800CCC" w:rsidRDefault="00E43063" w:rsidP="00E43063">
            <w:pPr>
              <w:jc w:val="center"/>
              <w:rPr>
                <w:sz w:val="12"/>
              </w:rPr>
            </w:pPr>
            <w:r w:rsidRPr="00800CCC">
              <w:rPr>
                <w:sz w:val="12"/>
              </w:rPr>
              <w:t>4</w:t>
            </w:r>
          </w:p>
        </w:tc>
        <w:tc>
          <w:tcPr>
            <w:tcW w:w="1080" w:type="dxa"/>
            <w:vAlign w:val="center"/>
          </w:tcPr>
          <w:p w:rsidR="00E43063" w:rsidRPr="00800CCC" w:rsidRDefault="00E43063" w:rsidP="00E43063">
            <w:pPr>
              <w:jc w:val="center"/>
              <w:rPr>
                <w:sz w:val="12"/>
              </w:rPr>
            </w:pPr>
            <w:r w:rsidRPr="00800CCC">
              <w:rPr>
                <w:sz w:val="12"/>
              </w:rPr>
              <w:t>5</w:t>
            </w:r>
          </w:p>
        </w:tc>
        <w:tc>
          <w:tcPr>
            <w:tcW w:w="1080" w:type="dxa"/>
            <w:vAlign w:val="center"/>
          </w:tcPr>
          <w:p w:rsidR="00E43063" w:rsidRPr="00800CCC" w:rsidRDefault="00E43063" w:rsidP="00E43063">
            <w:pPr>
              <w:jc w:val="center"/>
              <w:rPr>
                <w:sz w:val="12"/>
              </w:rPr>
            </w:pPr>
            <w:r w:rsidRPr="00800CCC">
              <w:rPr>
                <w:sz w:val="12"/>
              </w:rPr>
              <w:t>6</w:t>
            </w:r>
          </w:p>
        </w:tc>
        <w:tc>
          <w:tcPr>
            <w:tcW w:w="900" w:type="dxa"/>
            <w:vAlign w:val="center"/>
          </w:tcPr>
          <w:p w:rsidR="00E43063" w:rsidRPr="00800CCC" w:rsidRDefault="00E43063" w:rsidP="00E43063">
            <w:pPr>
              <w:jc w:val="center"/>
              <w:rPr>
                <w:sz w:val="12"/>
              </w:rPr>
            </w:pPr>
            <w:r w:rsidRPr="00800CCC">
              <w:rPr>
                <w:sz w:val="12"/>
              </w:rPr>
              <w:t>7</w:t>
            </w:r>
          </w:p>
        </w:tc>
        <w:tc>
          <w:tcPr>
            <w:tcW w:w="1080" w:type="dxa"/>
            <w:tcBorders>
              <w:right w:val="single" w:sz="4" w:space="0" w:color="auto"/>
            </w:tcBorders>
            <w:vAlign w:val="center"/>
          </w:tcPr>
          <w:p w:rsidR="00E43063" w:rsidRPr="00800CCC" w:rsidRDefault="00E43063" w:rsidP="00E43063">
            <w:pPr>
              <w:jc w:val="center"/>
              <w:rPr>
                <w:sz w:val="12"/>
              </w:rPr>
            </w:pPr>
            <w:r w:rsidRPr="00800CCC">
              <w:rPr>
                <w:sz w:val="12"/>
              </w:rPr>
              <w:t>8</w:t>
            </w:r>
          </w:p>
        </w:tc>
        <w:tc>
          <w:tcPr>
            <w:tcW w:w="236" w:type="dxa"/>
            <w:tcBorders>
              <w:top w:val="nil"/>
              <w:left w:val="single" w:sz="4" w:space="0" w:color="auto"/>
              <w:bottom w:val="nil"/>
              <w:right w:val="single" w:sz="4" w:space="0" w:color="auto"/>
            </w:tcBorders>
            <w:vAlign w:val="center"/>
          </w:tcPr>
          <w:p w:rsidR="00E43063" w:rsidRPr="00800CCC" w:rsidRDefault="00E43063" w:rsidP="00E43063">
            <w:pPr>
              <w:jc w:val="center"/>
              <w:rPr>
                <w:sz w:val="12"/>
              </w:rPr>
            </w:pPr>
          </w:p>
        </w:tc>
        <w:tc>
          <w:tcPr>
            <w:tcW w:w="1204" w:type="dxa"/>
            <w:tcBorders>
              <w:left w:val="single" w:sz="4" w:space="0" w:color="auto"/>
            </w:tcBorders>
            <w:vAlign w:val="center"/>
          </w:tcPr>
          <w:p w:rsidR="00E43063" w:rsidRPr="00800CCC" w:rsidRDefault="00E43063" w:rsidP="00E43063">
            <w:pPr>
              <w:jc w:val="center"/>
              <w:rPr>
                <w:sz w:val="12"/>
              </w:rPr>
            </w:pPr>
            <w:r w:rsidRPr="00800CCC">
              <w:rPr>
                <w:sz w:val="12"/>
              </w:rPr>
              <w:t>9</w:t>
            </w:r>
          </w:p>
        </w:tc>
        <w:tc>
          <w:tcPr>
            <w:tcW w:w="900" w:type="dxa"/>
            <w:vAlign w:val="center"/>
          </w:tcPr>
          <w:p w:rsidR="00E43063" w:rsidRPr="00800CCC" w:rsidRDefault="00E43063" w:rsidP="00E43063">
            <w:pPr>
              <w:jc w:val="center"/>
              <w:rPr>
                <w:sz w:val="12"/>
              </w:rPr>
            </w:pPr>
            <w:r w:rsidRPr="00800CCC">
              <w:rPr>
                <w:sz w:val="12"/>
              </w:rPr>
              <w:t>10</w:t>
            </w:r>
          </w:p>
        </w:tc>
        <w:tc>
          <w:tcPr>
            <w:tcW w:w="1080" w:type="dxa"/>
            <w:vAlign w:val="center"/>
          </w:tcPr>
          <w:p w:rsidR="00E43063" w:rsidRPr="00800CCC" w:rsidRDefault="00E43063" w:rsidP="00E43063">
            <w:pPr>
              <w:jc w:val="center"/>
              <w:rPr>
                <w:sz w:val="12"/>
              </w:rPr>
            </w:pPr>
            <w:r w:rsidRPr="00800CCC">
              <w:rPr>
                <w:sz w:val="12"/>
              </w:rPr>
              <w:t>11</w:t>
            </w:r>
          </w:p>
        </w:tc>
        <w:tc>
          <w:tcPr>
            <w:tcW w:w="540" w:type="dxa"/>
            <w:vAlign w:val="center"/>
          </w:tcPr>
          <w:p w:rsidR="00E43063" w:rsidRPr="00800CCC" w:rsidRDefault="00E43063" w:rsidP="00E43063">
            <w:pPr>
              <w:jc w:val="center"/>
              <w:rPr>
                <w:sz w:val="12"/>
              </w:rPr>
            </w:pPr>
            <w:r w:rsidRPr="00800CCC">
              <w:rPr>
                <w:sz w:val="12"/>
              </w:rPr>
              <w:t>12</w:t>
            </w:r>
          </w:p>
        </w:tc>
      </w:tr>
      <w:tr w:rsidR="00E43063" w:rsidRPr="00800CCC" w:rsidTr="00E43063">
        <w:trPr>
          <w:cantSplit/>
          <w:trHeight w:val="284"/>
        </w:trPr>
        <w:tc>
          <w:tcPr>
            <w:tcW w:w="720" w:type="dxa"/>
            <w:vAlign w:val="center"/>
          </w:tcPr>
          <w:p w:rsidR="00E43063" w:rsidRPr="00800CCC" w:rsidRDefault="00E43063" w:rsidP="00E43063">
            <w:pPr>
              <w:jc w:val="center"/>
              <w:rPr>
                <w:sz w:val="18"/>
              </w:rPr>
            </w:pPr>
          </w:p>
        </w:tc>
        <w:tc>
          <w:tcPr>
            <w:tcW w:w="720" w:type="dxa"/>
            <w:vAlign w:val="center"/>
          </w:tcPr>
          <w:p w:rsidR="00E43063" w:rsidRPr="00800CCC" w:rsidRDefault="00E43063" w:rsidP="00E43063">
            <w:pPr>
              <w:jc w:val="center"/>
              <w:rPr>
                <w:sz w:val="18"/>
              </w:rPr>
            </w:pPr>
          </w:p>
        </w:tc>
        <w:tc>
          <w:tcPr>
            <w:tcW w:w="720" w:type="dxa"/>
            <w:vAlign w:val="center"/>
          </w:tcPr>
          <w:p w:rsidR="00E43063" w:rsidRPr="00800CCC" w:rsidRDefault="00E43063" w:rsidP="00E43063">
            <w:pPr>
              <w:jc w:val="center"/>
              <w:rPr>
                <w:sz w:val="18"/>
              </w:rPr>
            </w:pPr>
          </w:p>
        </w:tc>
        <w:tc>
          <w:tcPr>
            <w:tcW w:w="900" w:type="dxa"/>
            <w:vAlign w:val="center"/>
          </w:tcPr>
          <w:p w:rsidR="00E43063" w:rsidRPr="00800CCC" w:rsidRDefault="00E43063" w:rsidP="00E43063">
            <w:pPr>
              <w:jc w:val="center"/>
            </w:pPr>
          </w:p>
        </w:tc>
        <w:tc>
          <w:tcPr>
            <w:tcW w:w="1080" w:type="dxa"/>
            <w:vAlign w:val="center"/>
          </w:tcPr>
          <w:p w:rsidR="00E43063" w:rsidRPr="00800CCC" w:rsidRDefault="00E43063" w:rsidP="00E43063">
            <w:pPr>
              <w:jc w:val="center"/>
            </w:pPr>
          </w:p>
        </w:tc>
        <w:tc>
          <w:tcPr>
            <w:tcW w:w="1080" w:type="dxa"/>
            <w:vAlign w:val="center"/>
          </w:tcPr>
          <w:p w:rsidR="00E43063" w:rsidRPr="00800CCC" w:rsidRDefault="00E43063" w:rsidP="00E43063">
            <w:pPr>
              <w:jc w:val="center"/>
            </w:pPr>
          </w:p>
        </w:tc>
        <w:tc>
          <w:tcPr>
            <w:tcW w:w="900" w:type="dxa"/>
            <w:vAlign w:val="center"/>
          </w:tcPr>
          <w:p w:rsidR="00E43063" w:rsidRPr="00800CCC" w:rsidRDefault="00E43063" w:rsidP="00E43063">
            <w:pPr>
              <w:jc w:val="center"/>
            </w:pPr>
          </w:p>
        </w:tc>
        <w:tc>
          <w:tcPr>
            <w:tcW w:w="1080" w:type="dxa"/>
            <w:tcBorders>
              <w:right w:val="single" w:sz="4" w:space="0" w:color="auto"/>
            </w:tcBorders>
            <w:vAlign w:val="center"/>
          </w:tcPr>
          <w:p w:rsidR="00E43063" w:rsidRPr="00800CCC" w:rsidRDefault="00E43063" w:rsidP="00E43063">
            <w:pPr>
              <w:jc w:val="center"/>
            </w:pPr>
          </w:p>
        </w:tc>
        <w:tc>
          <w:tcPr>
            <w:tcW w:w="236" w:type="dxa"/>
            <w:tcBorders>
              <w:top w:val="nil"/>
              <w:left w:val="single" w:sz="4" w:space="0" w:color="auto"/>
              <w:bottom w:val="nil"/>
              <w:right w:val="single" w:sz="4" w:space="0" w:color="auto"/>
            </w:tcBorders>
            <w:vAlign w:val="center"/>
          </w:tcPr>
          <w:p w:rsidR="00E43063" w:rsidRPr="00800CCC" w:rsidRDefault="00E43063" w:rsidP="00E43063">
            <w:pPr>
              <w:jc w:val="center"/>
            </w:pPr>
          </w:p>
        </w:tc>
        <w:tc>
          <w:tcPr>
            <w:tcW w:w="1204" w:type="dxa"/>
            <w:tcBorders>
              <w:left w:val="single" w:sz="4" w:space="0" w:color="auto"/>
            </w:tcBorders>
            <w:vAlign w:val="center"/>
          </w:tcPr>
          <w:p w:rsidR="00E43063" w:rsidRPr="00800CCC" w:rsidRDefault="00E43063" w:rsidP="00E43063">
            <w:pPr>
              <w:jc w:val="center"/>
            </w:pPr>
          </w:p>
        </w:tc>
        <w:tc>
          <w:tcPr>
            <w:tcW w:w="900" w:type="dxa"/>
            <w:vAlign w:val="center"/>
          </w:tcPr>
          <w:p w:rsidR="00E43063" w:rsidRPr="00800CCC" w:rsidRDefault="00E43063" w:rsidP="00E43063">
            <w:pPr>
              <w:jc w:val="center"/>
            </w:pPr>
          </w:p>
        </w:tc>
        <w:tc>
          <w:tcPr>
            <w:tcW w:w="1080" w:type="dxa"/>
            <w:vAlign w:val="center"/>
          </w:tcPr>
          <w:p w:rsidR="00E43063" w:rsidRPr="00800CCC" w:rsidRDefault="00E43063" w:rsidP="00E43063">
            <w:pPr>
              <w:jc w:val="center"/>
              <w:rPr>
                <w:sz w:val="18"/>
              </w:rPr>
            </w:pPr>
            <w:r w:rsidRPr="00800CCC">
              <w:rPr>
                <w:sz w:val="18"/>
              </w:rPr>
              <w:t>линейный</w:t>
            </w:r>
          </w:p>
        </w:tc>
        <w:tc>
          <w:tcPr>
            <w:tcW w:w="540" w:type="dxa"/>
            <w:vAlign w:val="center"/>
          </w:tcPr>
          <w:p w:rsidR="00E43063" w:rsidRPr="00800CCC" w:rsidRDefault="00E43063" w:rsidP="00E43063">
            <w:pPr>
              <w:jc w:val="center"/>
            </w:pPr>
          </w:p>
        </w:tc>
      </w:tr>
    </w:tbl>
    <w:p w:rsidR="00E43063" w:rsidRPr="00800CCC" w:rsidRDefault="00E43063" w:rsidP="00E43063">
      <w:pPr>
        <w:rPr>
          <w:sz w:val="12"/>
        </w:rPr>
      </w:pPr>
    </w:p>
    <w:p w:rsidR="00E43063" w:rsidRPr="00800CCC" w:rsidRDefault="00E43063" w:rsidP="00E43063">
      <w:pPr>
        <w:rPr>
          <w:b/>
          <w:bCs/>
        </w:rPr>
      </w:pPr>
      <w:r w:rsidRPr="00800CCC">
        <w:rPr>
          <w:b/>
          <w:bCs/>
          <w:sz w:val="18"/>
          <w:szCs w:val="18"/>
        </w:rPr>
        <w:t xml:space="preserve">   3. Сведения для налогового учета</w:t>
      </w:r>
      <w:r w:rsidRPr="00800CCC">
        <w:rPr>
          <w:b/>
          <w:bCs/>
          <w:sz w:val="18"/>
          <w:szCs w:val="18"/>
        </w:rPr>
        <w:tab/>
      </w:r>
      <w:r w:rsidRPr="00800CCC">
        <w:rPr>
          <w:b/>
          <w:bCs/>
          <w:sz w:val="18"/>
          <w:szCs w:val="18"/>
        </w:rPr>
        <w:tab/>
      </w:r>
      <w:r w:rsidRPr="00800CCC">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E43063" w:rsidRPr="00800CCC" w:rsidTr="00E43063">
        <w:trPr>
          <w:cantSplit/>
          <w:trHeight w:val="567"/>
        </w:trPr>
        <w:tc>
          <w:tcPr>
            <w:tcW w:w="1260" w:type="dxa"/>
            <w:vMerge w:val="restart"/>
          </w:tcPr>
          <w:p w:rsidR="00E43063" w:rsidRPr="00800CCC" w:rsidRDefault="00E43063" w:rsidP="00E43063">
            <w:pPr>
              <w:jc w:val="center"/>
              <w:rPr>
                <w:sz w:val="18"/>
              </w:rPr>
            </w:pPr>
            <w:r w:rsidRPr="00800CCC">
              <w:rPr>
                <w:sz w:val="18"/>
              </w:rPr>
              <w:t>Первоначальная стоимость амортизируемого имущества, руб.</w:t>
            </w:r>
          </w:p>
        </w:tc>
        <w:tc>
          <w:tcPr>
            <w:tcW w:w="1440" w:type="dxa"/>
            <w:vMerge w:val="restart"/>
          </w:tcPr>
          <w:p w:rsidR="00E43063" w:rsidRPr="00800CCC" w:rsidRDefault="00E43063" w:rsidP="00E43063">
            <w:pPr>
              <w:jc w:val="center"/>
              <w:rPr>
                <w:sz w:val="18"/>
              </w:rPr>
            </w:pPr>
            <w:r w:rsidRPr="00800CCC">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E43063" w:rsidRPr="00800CCC" w:rsidRDefault="00E43063" w:rsidP="00E43063">
            <w:pPr>
              <w:jc w:val="center"/>
              <w:rPr>
                <w:sz w:val="18"/>
              </w:rPr>
            </w:pPr>
            <w:r w:rsidRPr="00800CCC">
              <w:rPr>
                <w:sz w:val="18"/>
              </w:rPr>
              <w:t>Источник финансирования</w:t>
            </w:r>
          </w:p>
        </w:tc>
        <w:tc>
          <w:tcPr>
            <w:tcW w:w="236" w:type="dxa"/>
            <w:vMerge w:val="restart"/>
            <w:tcBorders>
              <w:top w:val="nil"/>
              <w:left w:val="single" w:sz="4" w:space="0" w:color="auto"/>
              <w:right w:val="single" w:sz="4" w:space="0" w:color="auto"/>
            </w:tcBorders>
          </w:tcPr>
          <w:p w:rsidR="00E43063" w:rsidRPr="00800CCC" w:rsidRDefault="00E43063" w:rsidP="00E43063">
            <w:pPr>
              <w:jc w:val="center"/>
              <w:rPr>
                <w:sz w:val="18"/>
              </w:rPr>
            </w:pPr>
          </w:p>
        </w:tc>
        <w:tc>
          <w:tcPr>
            <w:tcW w:w="1924" w:type="dxa"/>
            <w:vMerge w:val="restart"/>
            <w:tcBorders>
              <w:left w:val="single" w:sz="4" w:space="0" w:color="auto"/>
            </w:tcBorders>
          </w:tcPr>
          <w:p w:rsidR="00E43063" w:rsidRPr="00800CCC" w:rsidRDefault="00E43063" w:rsidP="00E43063">
            <w:pPr>
              <w:jc w:val="center"/>
              <w:rPr>
                <w:sz w:val="18"/>
              </w:rPr>
            </w:pPr>
            <w:r w:rsidRPr="00800CCC">
              <w:rPr>
                <w:sz w:val="18"/>
              </w:rPr>
              <w:t>Наименование</w:t>
            </w:r>
          </w:p>
        </w:tc>
        <w:tc>
          <w:tcPr>
            <w:tcW w:w="5040" w:type="dxa"/>
            <w:gridSpan w:val="5"/>
          </w:tcPr>
          <w:p w:rsidR="00E43063" w:rsidRPr="00800CCC" w:rsidRDefault="00E43063" w:rsidP="00E43063">
            <w:pPr>
              <w:jc w:val="center"/>
              <w:rPr>
                <w:sz w:val="18"/>
              </w:rPr>
            </w:pPr>
            <w:r w:rsidRPr="00800CCC">
              <w:rPr>
                <w:sz w:val="18"/>
              </w:rPr>
              <w:t>Содержание драгоценных металлов (металлов, камней и т.д.) (на единицу основного средства)</w:t>
            </w:r>
          </w:p>
        </w:tc>
      </w:tr>
      <w:tr w:rsidR="00E43063" w:rsidRPr="00800CCC" w:rsidTr="00E43063">
        <w:trPr>
          <w:cantSplit/>
          <w:trHeight w:val="198"/>
        </w:trPr>
        <w:tc>
          <w:tcPr>
            <w:tcW w:w="1260" w:type="dxa"/>
            <w:vMerge/>
          </w:tcPr>
          <w:p w:rsidR="00E43063" w:rsidRPr="00800CCC" w:rsidRDefault="00E43063" w:rsidP="00E43063">
            <w:pPr>
              <w:jc w:val="center"/>
              <w:rPr>
                <w:sz w:val="18"/>
              </w:rPr>
            </w:pPr>
          </w:p>
        </w:tc>
        <w:tc>
          <w:tcPr>
            <w:tcW w:w="1440" w:type="dxa"/>
            <w:vMerge/>
          </w:tcPr>
          <w:p w:rsidR="00E43063" w:rsidRPr="00800CCC" w:rsidRDefault="00E43063" w:rsidP="00E43063">
            <w:pPr>
              <w:jc w:val="center"/>
              <w:rPr>
                <w:sz w:val="18"/>
              </w:rPr>
            </w:pPr>
          </w:p>
        </w:tc>
        <w:tc>
          <w:tcPr>
            <w:tcW w:w="1260" w:type="dxa"/>
            <w:vMerge/>
            <w:tcBorders>
              <w:right w:val="single" w:sz="4" w:space="0" w:color="auto"/>
            </w:tcBorders>
          </w:tcPr>
          <w:p w:rsidR="00E43063" w:rsidRPr="00800CCC" w:rsidRDefault="00E43063" w:rsidP="00E43063">
            <w:pPr>
              <w:jc w:val="center"/>
              <w:rPr>
                <w:sz w:val="18"/>
              </w:rPr>
            </w:pPr>
          </w:p>
        </w:tc>
        <w:tc>
          <w:tcPr>
            <w:tcW w:w="236" w:type="dxa"/>
            <w:vMerge/>
            <w:tcBorders>
              <w:left w:val="single" w:sz="4" w:space="0" w:color="auto"/>
              <w:bottom w:val="nil"/>
              <w:right w:val="single" w:sz="4" w:space="0" w:color="auto"/>
            </w:tcBorders>
          </w:tcPr>
          <w:p w:rsidR="00E43063" w:rsidRPr="00800CCC" w:rsidRDefault="00E43063" w:rsidP="00E43063">
            <w:pPr>
              <w:jc w:val="center"/>
              <w:rPr>
                <w:sz w:val="18"/>
              </w:rPr>
            </w:pPr>
          </w:p>
        </w:tc>
        <w:tc>
          <w:tcPr>
            <w:tcW w:w="1924" w:type="dxa"/>
            <w:vMerge/>
            <w:tcBorders>
              <w:left w:val="single" w:sz="4" w:space="0" w:color="auto"/>
            </w:tcBorders>
          </w:tcPr>
          <w:p w:rsidR="00E43063" w:rsidRPr="00800CCC" w:rsidRDefault="00E43063" w:rsidP="00E43063">
            <w:pPr>
              <w:jc w:val="center"/>
              <w:rPr>
                <w:sz w:val="18"/>
              </w:rPr>
            </w:pPr>
          </w:p>
        </w:tc>
        <w:tc>
          <w:tcPr>
            <w:tcW w:w="1620" w:type="dxa"/>
          </w:tcPr>
          <w:p w:rsidR="00E43063" w:rsidRPr="00800CCC" w:rsidRDefault="00E43063" w:rsidP="00E43063">
            <w:pPr>
              <w:jc w:val="center"/>
              <w:rPr>
                <w:sz w:val="18"/>
              </w:rPr>
            </w:pPr>
            <w:r w:rsidRPr="00800CCC">
              <w:rPr>
                <w:sz w:val="18"/>
              </w:rPr>
              <w:t>наименование драгоценных материалов</w:t>
            </w:r>
          </w:p>
        </w:tc>
        <w:tc>
          <w:tcPr>
            <w:tcW w:w="900" w:type="dxa"/>
          </w:tcPr>
          <w:p w:rsidR="00E43063" w:rsidRPr="00800CCC" w:rsidRDefault="00E43063" w:rsidP="00E43063">
            <w:pPr>
              <w:jc w:val="center"/>
              <w:rPr>
                <w:sz w:val="18"/>
              </w:rPr>
            </w:pPr>
            <w:r w:rsidRPr="00800CCC">
              <w:rPr>
                <w:sz w:val="18"/>
              </w:rPr>
              <w:t>Номенкла-турный номер</w:t>
            </w:r>
          </w:p>
        </w:tc>
        <w:tc>
          <w:tcPr>
            <w:tcW w:w="900" w:type="dxa"/>
          </w:tcPr>
          <w:p w:rsidR="00E43063" w:rsidRPr="00800CCC" w:rsidRDefault="00E43063" w:rsidP="00E43063">
            <w:pPr>
              <w:jc w:val="center"/>
              <w:rPr>
                <w:sz w:val="18"/>
              </w:rPr>
            </w:pPr>
            <w:r w:rsidRPr="00800CCC">
              <w:rPr>
                <w:sz w:val="18"/>
              </w:rPr>
              <w:t>единица измерения</w:t>
            </w:r>
          </w:p>
        </w:tc>
        <w:tc>
          <w:tcPr>
            <w:tcW w:w="720" w:type="dxa"/>
          </w:tcPr>
          <w:p w:rsidR="00E43063" w:rsidRPr="00800CCC" w:rsidRDefault="00E43063" w:rsidP="00E43063">
            <w:pPr>
              <w:jc w:val="center"/>
              <w:rPr>
                <w:sz w:val="18"/>
              </w:rPr>
            </w:pPr>
            <w:r w:rsidRPr="00800CCC">
              <w:rPr>
                <w:sz w:val="18"/>
              </w:rPr>
              <w:t>количество</w:t>
            </w:r>
          </w:p>
        </w:tc>
        <w:tc>
          <w:tcPr>
            <w:tcW w:w="900" w:type="dxa"/>
          </w:tcPr>
          <w:p w:rsidR="00E43063" w:rsidRPr="00800CCC" w:rsidRDefault="00E43063" w:rsidP="00E43063">
            <w:pPr>
              <w:jc w:val="center"/>
              <w:rPr>
                <w:sz w:val="18"/>
              </w:rPr>
            </w:pPr>
            <w:r w:rsidRPr="00800CCC">
              <w:rPr>
                <w:sz w:val="18"/>
              </w:rPr>
              <w:t>масса</w:t>
            </w:r>
          </w:p>
        </w:tc>
      </w:tr>
      <w:tr w:rsidR="00E43063" w:rsidRPr="00800CCC" w:rsidTr="00E43063">
        <w:trPr>
          <w:cantSplit/>
        </w:trPr>
        <w:tc>
          <w:tcPr>
            <w:tcW w:w="1260" w:type="dxa"/>
            <w:vAlign w:val="center"/>
          </w:tcPr>
          <w:p w:rsidR="00E43063" w:rsidRPr="00800CCC" w:rsidRDefault="00E43063" w:rsidP="00E43063">
            <w:pPr>
              <w:jc w:val="center"/>
              <w:rPr>
                <w:sz w:val="12"/>
              </w:rPr>
            </w:pPr>
            <w:r w:rsidRPr="00800CCC">
              <w:rPr>
                <w:sz w:val="12"/>
              </w:rPr>
              <w:t>13</w:t>
            </w:r>
          </w:p>
        </w:tc>
        <w:tc>
          <w:tcPr>
            <w:tcW w:w="1440" w:type="dxa"/>
            <w:vAlign w:val="center"/>
          </w:tcPr>
          <w:p w:rsidR="00E43063" w:rsidRPr="00800CCC" w:rsidRDefault="00E43063" w:rsidP="00E43063">
            <w:pPr>
              <w:jc w:val="center"/>
              <w:rPr>
                <w:sz w:val="12"/>
              </w:rPr>
            </w:pPr>
            <w:r w:rsidRPr="00800CCC">
              <w:rPr>
                <w:sz w:val="12"/>
              </w:rPr>
              <w:t>14</w:t>
            </w:r>
          </w:p>
        </w:tc>
        <w:tc>
          <w:tcPr>
            <w:tcW w:w="1260" w:type="dxa"/>
            <w:tcBorders>
              <w:bottom w:val="single" w:sz="4" w:space="0" w:color="auto"/>
              <w:right w:val="single" w:sz="4" w:space="0" w:color="auto"/>
            </w:tcBorders>
            <w:vAlign w:val="center"/>
          </w:tcPr>
          <w:p w:rsidR="00E43063" w:rsidRPr="00800CCC" w:rsidRDefault="00E43063" w:rsidP="00E43063">
            <w:pPr>
              <w:jc w:val="center"/>
              <w:rPr>
                <w:sz w:val="12"/>
              </w:rPr>
            </w:pPr>
            <w:r w:rsidRPr="00800CCC">
              <w:rPr>
                <w:sz w:val="12"/>
              </w:rPr>
              <w:t>15</w:t>
            </w:r>
          </w:p>
        </w:tc>
        <w:tc>
          <w:tcPr>
            <w:tcW w:w="236" w:type="dxa"/>
            <w:tcBorders>
              <w:top w:val="nil"/>
              <w:left w:val="single" w:sz="4" w:space="0" w:color="auto"/>
              <w:bottom w:val="nil"/>
              <w:right w:val="single" w:sz="4" w:space="0" w:color="auto"/>
            </w:tcBorders>
            <w:vAlign w:val="center"/>
          </w:tcPr>
          <w:p w:rsidR="00E43063" w:rsidRPr="00800CCC" w:rsidRDefault="00E43063" w:rsidP="00E43063">
            <w:pPr>
              <w:jc w:val="center"/>
              <w:rPr>
                <w:sz w:val="12"/>
              </w:rPr>
            </w:pPr>
          </w:p>
        </w:tc>
        <w:tc>
          <w:tcPr>
            <w:tcW w:w="1924" w:type="dxa"/>
            <w:tcBorders>
              <w:left w:val="single" w:sz="4" w:space="0" w:color="auto"/>
              <w:bottom w:val="single" w:sz="4" w:space="0" w:color="auto"/>
            </w:tcBorders>
            <w:vAlign w:val="center"/>
          </w:tcPr>
          <w:p w:rsidR="00E43063" w:rsidRPr="00800CCC" w:rsidRDefault="00E43063" w:rsidP="00E43063">
            <w:pPr>
              <w:jc w:val="center"/>
              <w:rPr>
                <w:sz w:val="12"/>
              </w:rPr>
            </w:pPr>
            <w:r w:rsidRPr="00800CCC">
              <w:rPr>
                <w:sz w:val="12"/>
              </w:rPr>
              <w:t>16</w:t>
            </w:r>
          </w:p>
        </w:tc>
        <w:tc>
          <w:tcPr>
            <w:tcW w:w="1620" w:type="dxa"/>
            <w:vAlign w:val="center"/>
          </w:tcPr>
          <w:p w:rsidR="00E43063" w:rsidRPr="00800CCC" w:rsidRDefault="00E43063" w:rsidP="00E43063">
            <w:pPr>
              <w:jc w:val="center"/>
              <w:rPr>
                <w:sz w:val="12"/>
              </w:rPr>
            </w:pPr>
            <w:r w:rsidRPr="00800CCC">
              <w:rPr>
                <w:sz w:val="12"/>
              </w:rPr>
              <w:t>17</w:t>
            </w:r>
          </w:p>
        </w:tc>
        <w:tc>
          <w:tcPr>
            <w:tcW w:w="900" w:type="dxa"/>
            <w:vAlign w:val="center"/>
          </w:tcPr>
          <w:p w:rsidR="00E43063" w:rsidRPr="00800CCC" w:rsidRDefault="00E43063" w:rsidP="00E43063">
            <w:pPr>
              <w:jc w:val="center"/>
              <w:rPr>
                <w:sz w:val="12"/>
              </w:rPr>
            </w:pPr>
            <w:r w:rsidRPr="00800CCC">
              <w:rPr>
                <w:sz w:val="12"/>
              </w:rPr>
              <w:t>18</w:t>
            </w:r>
          </w:p>
        </w:tc>
        <w:tc>
          <w:tcPr>
            <w:tcW w:w="900" w:type="dxa"/>
            <w:vAlign w:val="center"/>
          </w:tcPr>
          <w:p w:rsidR="00E43063" w:rsidRPr="00800CCC" w:rsidRDefault="00E43063" w:rsidP="00E43063">
            <w:pPr>
              <w:jc w:val="center"/>
              <w:rPr>
                <w:sz w:val="12"/>
              </w:rPr>
            </w:pPr>
            <w:r w:rsidRPr="00800CCC">
              <w:rPr>
                <w:sz w:val="12"/>
              </w:rPr>
              <w:t>19</w:t>
            </w:r>
          </w:p>
        </w:tc>
        <w:tc>
          <w:tcPr>
            <w:tcW w:w="720" w:type="dxa"/>
            <w:vAlign w:val="center"/>
          </w:tcPr>
          <w:p w:rsidR="00E43063" w:rsidRPr="00800CCC" w:rsidRDefault="00E43063" w:rsidP="00E43063">
            <w:pPr>
              <w:jc w:val="center"/>
              <w:rPr>
                <w:sz w:val="12"/>
              </w:rPr>
            </w:pPr>
            <w:r w:rsidRPr="00800CCC">
              <w:rPr>
                <w:sz w:val="12"/>
              </w:rPr>
              <w:t>20</w:t>
            </w:r>
          </w:p>
        </w:tc>
        <w:tc>
          <w:tcPr>
            <w:tcW w:w="900" w:type="dxa"/>
            <w:vAlign w:val="center"/>
          </w:tcPr>
          <w:p w:rsidR="00E43063" w:rsidRPr="00800CCC" w:rsidRDefault="00E43063" w:rsidP="00E43063">
            <w:pPr>
              <w:jc w:val="center"/>
              <w:rPr>
                <w:sz w:val="12"/>
              </w:rPr>
            </w:pPr>
            <w:r w:rsidRPr="00800CCC">
              <w:rPr>
                <w:sz w:val="12"/>
              </w:rPr>
              <w:t>21</w:t>
            </w:r>
          </w:p>
        </w:tc>
      </w:tr>
      <w:tr w:rsidR="00E43063" w:rsidRPr="00800CCC" w:rsidTr="00E43063">
        <w:trPr>
          <w:cantSplit/>
          <w:trHeight w:val="284"/>
        </w:trPr>
        <w:tc>
          <w:tcPr>
            <w:tcW w:w="1260" w:type="dxa"/>
            <w:tcBorders>
              <w:bottom w:val="single" w:sz="4" w:space="0" w:color="auto"/>
            </w:tcBorders>
          </w:tcPr>
          <w:p w:rsidR="00E43063" w:rsidRPr="00800CCC" w:rsidRDefault="00E43063" w:rsidP="00E43063">
            <w:pPr>
              <w:rPr>
                <w:sz w:val="18"/>
              </w:rPr>
            </w:pPr>
          </w:p>
        </w:tc>
        <w:tc>
          <w:tcPr>
            <w:tcW w:w="1440" w:type="dxa"/>
            <w:tcBorders>
              <w:bottom w:val="single" w:sz="4" w:space="0" w:color="auto"/>
            </w:tcBorders>
          </w:tcPr>
          <w:p w:rsidR="00E43063" w:rsidRPr="00800CCC" w:rsidRDefault="00E43063" w:rsidP="00E43063">
            <w:pPr>
              <w:rPr>
                <w:sz w:val="18"/>
              </w:rPr>
            </w:pPr>
          </w:p>
        </w:tc>
        <w:tc>
          <w:tcPr>
            <w:tcW w:w="1260" w:type="dxa"/>
            <w:tcBorders>
              <w:bottom w:val="single" w:sz="4" w:space="0" w:color="auto"/>
              <w:right w:val="single" w:sz="4" w:space="0" w:color="auto"/>
            </w:tcBorders>
          </w:tcPr>
          <w:p w:rsidR="00E43063" w:rsidRPr="00800CCC" w:rsidRDefault="00E43063" w:rsidP="00E43063">
            <w:pPr>
              <w:rPr>
                <w:sz w:val="18"/>
              </w:rPr>
            </w:pPr>
          </w:p>
        </w:tc>
        <w:tc>
          <w:tcPr>
            <w:tcW w:w="236" w:type="dxa"/>
            <w:tcBorders>
              <w:top w:val="nil"/>
              <w:left w:val="single" w:sz="4" w:space="0" w:color="auto"/>
              <w:bottom w:val="nil"/>
              <w:right w:val="single" w:sz="4" w:space="0" w:color="auto"/>
            </w:tcBorders>
          </w:tcPr>
          <w:p w:rsidR="00E43063" w:rsidRPr="00800CCC" w:rsidRDefault="00E43063" w:rsidP="00E43063">
            <w:pPr>
              <w:rPr>
                <w:sz w:val="18"/>
              </w:rPr>
            </w:pPr>
          </w:p>
        </w:tc>
        <w:tc>
          <w:tcPr>
            <w:tcW w:w="1924" w:type="dxa"/>
            <w:tcBorders>
              <w:left w:val="single" w:sz="4" w:space="0" w:color="auto"/>
              <w:bottom w:val="single" w:sz="4" w:space="0" w:color="auto"/>
            </w:tcBorders>
          </w:tcPr>
          <w:p w:rsidR="00E43063" w:rsidRPr="00800CCC" w:rsidRDefault="00E43063" w:rsidP="00E43063">
            <w:pPr>
              <w:rPr>
                <w:sz w:val="18"/>
              </w:rPr>
            </w:pPr>
          </w:p>
        </w:tc>
        <w:tc>
          <w:tcPr>
            <w:tcW w:w="1620" w:type="dxa"/>
            <w:tcBorders>
              <w:bottom w:val="single" w:sz="4" w:space="0" w:color="auto"/>
            </w:tcBorders>
          </w:tcPr>
          <w:p w:rsidR="00E43063" w:rsidRPr="00800CCC" w:rsidRDefault="00E43063" w:rsidP="00E43063">
            <w:pPr>
              <w:rPr>
                <w:sz w:val="18"/>
              </w:rPr>
            </w:pPr>
          </w:p>
        </w:tc>
        <w:tc>
          <w:tcPr>
            <w:tcW w:w="900" w:type="dxa"/>
            <w:tcBorders>
              <w:bottom w:val="single" w:sz="4" w:space="0" w:color="auto"/>
            </w:tcBorders>
          </w:tcPr>
          <w:p w:rsidR="00E43063" w:rsidRPr="00800CCC" w:rsidRDefault="00E43063" w:rsidP="00E43063">
            <w:pPr>
              <w:rPr>
                <w:sz w:val="18"/>
              </w:rPr>
            </w:pPr>
          </w:p>
        </w:tc>
        <w:tc>
          <w:tcPr>
            <w:tcW w:w="900" w:type="dxa"/>
            <w:tcBorders>
              <w:bottom w:val="single" w:sz="4" w:space="0" w:color="auto"/>
            </w:tcBorders>
          </w:tcPr>
          <w:p w:rsidR="00E43063" w:rsidRPr="00800CCC" w:rsidRDefault="00E43063" w:rsidP="00E43063">
            <w:pPr>
              <w:rPr>
                <w:sz w:val="18"/>
              </w:rPr>
            </w:pPr>
          </w:p>
        </w:tc>
        <w:tc>
          <w:tcPr>
            <w:tcW w:w="720" w:type="dxa"/>
            <w:tcBorders>
              <w:bottom w:val="single" w:sz="4" w:space="0" w:color="auto"/>
            </w:tcBorders>
          </w:tcPr>
          <w:p w:rsidR="00E43063" w:rsidRPr="00800CCC" w:rsidRDefault="00E43063" w:rsidP="00E43063">
            <w:pPr>
              <w:rPr>
                <w:sz w:val="18"/>
              </w:rPr>
            </w:pPr>
          </w:p>
        </w:tc>
        <w:tc>
          <w:tcPr>
            <w:tcW w:w="900" w:type="dxa"/>
            <w:tcBorders>
              <w:bottom w:val="single" w:sz="4" w:space="0" w:color="auto"/>
            </w:tcBorders>
          </w:tcPr>
          <w:p w:rsidR="00E43063" w:rsidRPr="00800CCC" w:rsidRDefault="00E43063" w:rsidP="00E43063">
            <w:pPr>
              <w:rPr>
                <w:sz w:val="18"/>
              </w:rPr>
            </w:pPr>
          </w:p>
        </w:tc>
      </w:tr>
      <w:tr w:rsidR="00E43063" w:rsidRPr="00800CCC" w:rsidTr="00E43063">
        <w:trPr>
          <w:cantSplit/>
          <w:trHeight w:val="284"/>
        </w:trPr>
        <w:tc>
          <w:tcPr>
            <w:tcW w:w="1260" w:type="dxa"/>
            <w:tcBorders>
              <w:top w:val="single" w:sz="4" w:space="0" w:color="auto"/>
              <w:left w:val="nil"/>
              <w:bottom w:val="nil"/>
              <w:right w:val="nil"/>
            </w:tcBorders>
          </w:tcPr>
          <w:p w:rsidR="00E43063" w:rsidRPr="00800CCC" w:rsidRDefault="00E43063" w:rsidP="00E43063">
            <w:pPr>
              <w:rPr>
                <w:sz w:val="18"/>
              </w:rPr>
            </w:pPr>
          </w:p>
        </w:tc>
        <w:tc>
          <w:tcPr>
            <w:tcW w:w="1440" w:type="dxa"/>
            <w:tcBorders>
              <w:top w:val="single" w:sz="4" w:space="0" w:color="auto"/>
              <w:left w:val="nil"/>
              <w:bottom w:val="nil"/>
              <w:right w:val="nil"/>
            </w:tcBorders>
          </w:tcPr>
          <w:p w:rsidR="00E43063" w:rsidRPr="00800CCC" w:rsidRDefault="00E43063" w:rsidP="00E43063">
            <w:pPr>
              <w:rPr>
                <w:sz w:val="18"/>
              </w:rPr>
            </w:pPr>
          </w:p>
        </w:tc>
        <w:tc>
          <w:tcPr>
            <w:tcW w:w="1260" w:type="dxa"/>
            <w:tcBorders>
              <w:top w:val="single" w:sz="4" w:space="0" w:color="auto"/>
              <w:left w:val="nil"/>
              <w:bottom w:val="nil"/>
              <w:right w:val="nil"/>
            </w:tcBorders>
          </w:tcPr>
          <w:p w:rsidR="00E43063" w:rsidRPr="00800CCC" w:rsidRDefault="00E43063" w:rsidP="00E43063">
            <w:pPr>
              <w:rPr>
                <w:sz w:val="18"/>
              </w:rPr>
            </w:pPr>
          </w:p>
        </w:tc>
        <w:tc>
          <w:tcPr>
            <w:tcW w:w="236" w:type="dxa"/>
            <w:tcBorders>
              <w:top w:val="nil"/>
              <w:left w:val="nil"/>
              <w:bottom w:val="nil"/>
              <w:right w:val="single" w:sz="4" w:space="0" w:color="auto"/>
            </w:tcBorders>
          </w:tcPr>
          <w:p w:rsidR="00E43063" w:rsidRPr="00800CCC" w:rsidRDefault="00E43063" w:rsidP="00E43063">
            <w:pPr>
              <w:rPr>
                <w:sz w:val="18"/>
              </w:rPr>
            </w:pPr>
          </w:p>
        </w:tc>
        <w:tc>
          <w:tcPr>
            <w:tcW w:w="1924" w:type="dxa"/>
            <w:tcBorders>
              <w:top w:val="single" w:sz="4" w:space="0" w:color="auto"/>
              <w:left w:val="single" w:sz="4" w:space="0" w:color="auto"/>
            </w:tcBorders>
          </w:tcPr>
          <w:p w:rsidR="00E43063" w:rsidRPr="00800CCC" w:rsidRDefault="00E43063" w:rsidP="00E43063">
            <w:pPr>
              <w:rPr>
                <w:sz w:val="18"/>
              </w:rPr>
            </w:pPr>
          </w:p>
        </w:tc>
        <w:tc>
          <w:tcPr>
            <w:tcW w:w="1620" w:type="dxa"/>
            <w:tcBorders>
              <w:top w:val="single" w:sz="4" w:space="0" w:color="auto"/>
            </w:tcBorders>
          </w:tcPr>
          <w:p w:rsidR="00E43063" w:rsidRPr="00800CCC" w:rsidRDefault="00E43063" w:rsidP="00E43063">
            <w:pPr>
              <w:rPr>
                <w:sz w:val="18"/>
              </w:rPr>
            </w:pPr>
          </w:p>
        </w:tc>
        <w:tc>
          <w:tcPr>
            <w:tcW w:w="900" w:type="dxa"/>
            <w:tcBorders>
              <w:top w:val="single" w:sz="4" w:space="0" w:color="auto"/>
            </w:tcBorders>
          </w:tcPr>
          <w:p w:rsidR="00E43063" w:rsidRPr="00800CCC" w:rsidRDefault="00E43063" w:rsidP="00E43063">
            <w:pPr>
              <w:rPr>
                <w:sz w:val="18"/>
              </w:rPr>
            </w:pPr>
          </w:p>
        </w:tc>
        <w:tc>
          <w:tcPr>
            <w:tcW w:w="900" w:type="dxa"/>
            <w:tcBorders>
              <w:top w:val="single" w:sz="4" w:space="0" w:color="auto"/>
            </w:tcBorders>
          </w:tcPr>
          <w:p w:rsidR="00E43063" w:rsidRPr="00800CCC" w:rsidRDefault="00E43063" w:rsidP="00E43063">
            <w:pPr>
              <w:rPr>
                <w:sz w:val="18"/>
              </w:rPr>
            </w:pPr>
          </w:p>
        </w:tc>
        <w:tc>
          <w:tcPr>
            <w:tcW w:w="720" w:type="dxa"/>
            <w:tcBorders>
              <w:top w:val="single" w:sz="4" w:space="0" w:color="auto"/>
            </w:tcBorders>
          </w:tcPr>
          <w:p w:rsidR="00E43063" w:rsidRPr="00800CCC" w:rsidRDefault="00E43063" w:rsidP="00E43063">
            <w:pPr>
              <w:rPr>
                <w:sz w:val="18"/>
              </w:rPr>
            </w:pPr>
          </w:p>
        </w:tc>
        <w:tc>
          <w:tcPr>
            <w:tcW w:w="900" w:type="dxa"/>
            <w:tcBorders>
              <w:top w:val="single" w:sz="4" w:space="0" w:color="auto"/>
            </w:tcBorders>
          </w:tcPr>
          <w:p w:rsidR="00E43063" w:rsidRPr="00800CCC" w:rsidRDefault="00E43063" w:rsidP="00E43063">
            <w:pPr>
              <w:rPr>
                <w:sz w:val="18"/>
              </w:rPr>
            </w:pPr>
          </w:p>
        </w:tc>
      </w:tr>
      <w:tr w:rsidR="00E43063" w:rsidRPr="00800CCC" w:rsidTr="00E43063">
        <w:trPr>
          <w:cantSplit/>
          <w:trHeight w:val="284"/>
        </w:trPr>
        <w:tc>
          <w:tcPr>
            <w:tcW w:w="1260" w:type="dxa"/>
            <w:tcBorders>
              <w:top w:val="nil"/>
              <w:left w:val="nil"/>
              <w:bottom w:val="nil"/>
              <w:right w:val="nil"/>
            </w:tcBorders>
          </w:tcPr>
          <w:p w:rsidR="00E43063" w:rsidRPr="00800CCC" w:rsidRDefault="00E43063" w:rsidP="00E43063">
            <w:pPr>
              <w:rPr>
                <w:sz w:val="18"/>
              </w:rPr>
            </w:pPr>
          </w:p>
        </w:tc>
        <w:tc>
          <w:tcPr>
            <w:tcW w:w="1440" w:type="dxa"/>
            <w:tcBorders>
              <w:top w:val="nil"/>
              <w:left w:val="nil"/>
              <w:bottom w:val="nil"/>
              <w:right w:val="nil"/>
            </w:tcBorders>
          </w:tcPr>
          <w:p w:rsidR="00E43063" w:rsidRPr="00800CCC" w:rsidRDefault="00E43063" w:rsidP="00E43063">
            <w:pPr>
              <w:rPr>
                <w:sz w:val="18"/>
              </w:rPr>
            </w:pPr>
          </w:p>
        </w:tc>
        <w:tc>
          <w:tcPr>
            <w:tcW w:w="1260" w:type="dxa"/>
            <w:tcBorders>
              <w:top w:val="nil"/>
              <w:left w:val="nil"/>
              <w:bottom w:val="nil"/>
              <w:right w:val="nil"/>
            </w:tcBorders>
          </w:tcPr>
          <w:p w:rsidR="00E43063" w:rsidRPr="00800CCC" w:rsidRDefault="00E43063" w:rsidP="00E43063">
            <w:pPr>
              <w:rPr>
                <w:sz w:val="18"/>
              </w:rPr>
            </w:pPr>
          </w:p>
        </w:tc>
        <w:tc>
          <w:tcPr>
            <w:tcW w:w="236" w:type="dxa"/>
            <w:tcBorders>
              <w:top w:val="nil"/>
              <w:left w:val="nil"/>
              <w:bottom w:val="nil"/>
              <w:right w:val="single" w:sz="4" w:space="0" w:color="auto"/>
            </w:tcBorders>
          </w:tcPr>
          <w:p w:rsidR="00E43063" w:rsidRPr="00800CCC" w:rsidRDefault="00E43063" w:rsidP="00E43063">
            <w:pPr>
              <w:rPr>
                <w:sz w:val="18"/>
              </w:rPr>
            </w:pPr>
          </w:p>
        </w:tc>
        <w:tc>
          <w:tcPr>
            <w:tcW w:w="1924" w:type="dxa"/>
            <w:tcBorders>
              <w:left w:val="single" w:sz="4" w:space="0" w:color="auto"/>
            </w:tcBorders>
          </w:tcPr>
          <w:p w:rsidR="00E43063" w:rsidRPr="00800CCC" w:rsidRDefault="00E43063" w:rsidP="00E43063">
            <w:pPr>
              <w:rPr>
                <w:sz w:val="18"/>
              </w:rPr>
            </w:pPr>
          </w:p>
        </w:tc>
        <w:tc>
          <w:tcPr>
            <w:tcW w:w="162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720" w:type="dxa"/>
          </w:tcPr>
          <w:p w:rsidR="00E43063" w:rsidRPr="00800CCC" w:rsidRDefault="00E43063" w:rsidP="00E43063">
            <w:pPr>
              <w:rPr>
                <w:sz w:val="18"/>
              </w:rPr>
            </w:pPr>
          </w:p>
        </w:tc>
        <w:tc>
          <w:tcPr>
            <w:tcW w:w="900" w:type="dxa"/>
          </w:tcPr>
          <w:p w:rsidR="00E43063" w:rsidRPr="00800CCC" w:rsidRDefault="00E43063" w:rsidP="00E43063">
            <w:pPr>
              <w:rPr>
                <w:sz w:val="18"/>
              </w:rPr>
            </w:pPr>
          </w:p>
        </w:tc>
      </w:tr>
      <w:tr w:rsidR="00E43063" w:rsidRPr="00800CCC" w:rsidTr="00E43063">
        <w:trPr>
          <w:cantSplit/>
          <w:trHeight w:val="284"/>
        </w:trPr>
        <w:tc>
          <w:tcPr>
            <w:tcW w:w="1260" w:type="dxa"/>
            <w:tcBorders>
              <w:top w:val="nil"/>
              <w:left w:val="nil"/>
              <w:bottom w:val="nil"/>
              <w:right w:val="nil"/>
            </w:tcBorders>
          </w:tcPr>
          <w:p w:rsidR="00E43063" w:rsidRPr="00800CCC" w:rsidRDefault="00E43063" w:rsidP="00E43063">
            <w:pPr>
              <w:rPr>
                <w:sz w:val="18"/>
              </w:rPr>
            </w:pPr>
          </w:p>
        </w:tc>
        <w:tc>
          <w:tcPr>
            <w:tcW w:w="1440" w:type="dxa"/>
            <w:tcBorders>
              <w:top w:val="nil"/>
              <w:left w:val="nil"/>
              <w:bottom w:val="nil"/>
              <w:right w:val="nil"/>
            </w:tcBorders>
          </w:tcPr>
          <w:p w:rsidR="00E43063" w:rsidRPr="00800CCC" w:rsidRDefault="00E43063" w:rsidP="00E43063">
            <w:pPr>
              <w:rPr>
                <w:sz w:val="18"/>
              </w:rPr>
            </w:pPr>
          </w:p>
        </w:tc>
        <w:tc>
          <w:tcPr>
            <w:tcW w:w="1260" w:type="dxa"/>
            <w:tcBorders>
              <w:top w:val="nil"/>
              <w:left w:val="nil"/>
              <w:bottom w:val="nil"/>
              <w:right w:val="nil"/>
            </w:tcBorders>
          </w:tcPr>
          <w:p w:rsidR="00E43063" w:rsidRPr="00800CCC" w:rsidRDefault="00E43063" w:rsidP="00E43063">
            <w:pPr>
              <w:rPr>
                <w:sz w:val="18"/>
              </w:rPr>
            </w:pPr>
          </w:p>
        </w:tc>
        <w:tc>
          <w:tcPr>
            <w:tcW w:w="236" w:type="dxa"/>
            <w:tcBorders>
              <w:top w:val="nil"/>
              <w:left w:val="nil"/>
              <w:bottom w:val="nil"/>
              <w:right w:val="single" w:sz="4" w:space="0" w:color="auto"/>
            </w:tcBorders>
          </w:tcPr>
          <w:p w:rsidR="00E43063" w:rsidRPr="00800CCC" w:rsidRDefault="00E43063" w:rsidP="00E43063">
            <w:pPr>
              <w:rPr>
                <w:sz w:val="18"/>
              </w:rPr>
            </w:pPr>
          </w:p>
        </w:tc>
        <w:tc>
          <w:tcPr>
            <w:tcW w:w="1924" w:type="dxa"/>
            <w:tcBorders>
              <w:left w:val="single" w:sz="4" w:space="0" w:color="auto"/>
            </w:tcBorders>
          </w:tcPr>
          <w:p w:rsidR="00E43063" w:rsidRPr="00800CCC" w:rsidRDefault="00E43063" w:rsidP="00E43063">
            <w:pPr>
              <w:rPr>
                <w:sz w:val="18"/>
              </w:rPr>
            </w:pPr>
          </w:p>
        </w:tc>
        <w:tc>
          <w:tcPr>
            <w:tcW w:w="162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900" w:type="dxa"/>
          </w:tcPr>
          <w:p w:rsidR="00E43063" w:rsidRPr="00800CCC" w:rsidRDefault="00E43063" w:rsidP="00E43063">
            <w:pPr>
              <w:rPr>
                <w:sz w:val="18"/>
              </w:rPr>
            </w:pPr>
          </w:p>
        </w:tc>
        <w:tc>
          <w:tcPr>
            <w:tcW w:w="720" w:type="dxa"/>
          </w:tcPr>
          <w:p w:rsidR="00E43063" w:rsidRPr="00800CCC" w:rsidRDefault="00E43063" w:rsidP="00E43063">
            <w:pPr>
              <w:rPr>
                <w:sz w:val="18"/>
              </w:rPr>
            </w:pPr>
          </w:p>
        </w:tc>
        <w:tc>
          <w:tcPr>
            <w:tcW w:w="900" w:type="dxa"/>
          </w:tcPr>
          <w:p w:rsidR="00E43063" w:rsidRPr="00800CCC" w:rsidRDefault="00E43063" w:rsidP="00E43063">
            <w:pPr>
              <w:rPr>
                <w:sz w:val="18"/>
              </w:rPr>
            </w:pPr>
          </w:p>
        </w:tc>
      </w:tr>
    </w:tbl>
    <w:p w:rsidR="00E43063" w:rsidRPr="00800CCC" w:rsidRDefault="00E43063" w:rsidP="00E43063">
      <w:pPr>
        <w:rPr>
          <w:b/>
          <w:bCs/>
          <w:sz w:val="18"/>
          <w:szCs w:val="18"/>
        </w:rPr>
      </w:pPr>
      <w:r w:rsidRPr="00800CCC">
        <w:rPr>
          <w:b/>
          <w:bCs/>
          <w:sz w:val="18"/>
          <w:szCs w:val="18"/>
        </w:rPr>
        <w:t xml:space="preserve">            5. Краткая индивидуальная характеристика объекта</w:t>
      </w:r>
    </w:p>
    <w:p w:rsidR="00E43063" w:rsidRPr="00800CCC" w:rsidRDefault="00E43063" w:rsidP="00E43063">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E43063" w:rsidRPr="00800CCC" w:rsidTr="00E43063">
        <w:trPr>
          <w:cantSplit/>
          <w:trHeight w:val="186"/>
        </w:trPr>
        <w:tc>
          <w:tcPr>
            <w:tcW w:w="4140" w:type="dxa"/>
            <w:vMerge w:val="restart"/>
            <w:tcBorders>
              <w:left w:val="single" w:sz="4" w:space="0" w:color="auto"/>
            </w:tcBorders>
            <w:vAlign w:val="center"/>
          </w:tcPr>
          <w:p w:rsidR="00E43063" w:rsidRPr="00800CCC" w:rsidRDefault="00E43063" w:rsidP="00E43063">
            <w:pPr>
              <w:jc w:val="center"/>
              <w:rPr>
                <w:sz w:val="18"/>
              </w:rPr>
            </w:pPr>
            <w:r w:rsidRPr="00800CCC">
              <w:rPr>
                <w:sz w:val="18"/>
              </w:rPr>
              <w:t>Наименование конструктивных элементов и других признаков, характеризующих объект</w:t>
            </w:r>
          </w:p>
        </w:tc>
        <w:tc>
          <w:tcPr>
            <w:tcW w:w="5040" w:type="dxa"/>
            <w:gridSpan w:val="5"/>
            <w:vAlign w:val="center"/>
          </w:tcPr>
          <w:p w:rsidR="00E43063" w:rsidRPr="00800CCC" w:rsidRDefault="00E43063" w:rsidP="00E43063">
            <w:pPr>
              <w:jc w:val="center"/>
              <w:rPr>
                <w:sz w:val="18"/>
              </w:rPr>
            </w:pPr>
            <w:r w:rsidRPr="00800CCC">
              <w:rPr>
                <w:sz w:val="18"/>
              </w:rPr>
              <w:t>Качественные и количественные характеристики</w:t>
            </w:r>
          </w:p>
        </w:tc>
        <w:tc>
          <w:tcPr>
            <w:tcW w:w="1980" w:type="dxa"/>
            <w:vMerge w:val="restart"/>
            <w:vAlign w:val="center"/>
          </w:tcPr>
          <w:p w:rsidR="00E43063" w:rsidRPr="00800CCC" w:rsidRDefault="00E43063" w:rsidP="00E43063">
            <w:pPr>
              <w:jc w:val="center"/>
              <w:rPr>
                <w:sz w:val="18"/>
              </w:rPr>
            </w:pPr>
            <w:r w:rsidRPr="00800CCC">
              <w:rPr>
                <w:sz w:val="18"/>
              </w:rPr>
              <w:t>Примечание</w:t>
            </w:r>
          </w:p>
        </w:tc>
      </w:tr>
      <w:tr w:rsidR="00E43063" w:rsidRPr="00800CCC" w:rsidTr="00E43063">
        <w:trPr>
          <w:cantSplit/>
          <w:trHeight w:val="198"/>
        </w:trPr>
        <w:tc>
          <w:tcPr>
            <w:tcW w:w="4140" w:type="dxa"/>
            <w:vMerge/>
            <w:tcBorders>
              <w:left w:val="single" w:sz="4" w:space="0" w:color="auto"/>
            </w:tcBorders>
            <w:vAlign w:val="center"/>
          </w:tcPr>
          <w:p w:rsidR="00E43063" w:rsidRPr="00800CCC" w:rsidRDefault="00E43063" w:rsidP="00E43063">
            <w:pPr>
              <w:jc w:val="center"/>
              <w:rPr>
                <w:sz w:val="18"/>
              </w:rPr>
            </w:pPr>
          </w:p>
        </w:tc>
        <w:tc>
          <w:tcPr>
            <w:tcW w:w="720" w:type="dxa"/>
            <w:vAlign w:val="center"/>
          </w:tcPr>
          <w:p w:rsidR="00E43063" w:rsidRPr="00800CCC" w:rsidRDefault="00E43063" w:rsidP="00E43063">
            <w:pPr>
              <w:jc w:val="center"/>
              <w:rPr>
                <w:sz w:val="18"/>
              </w:rPr>
            </w:pPr>
            <w:r w:rsidRPr="00800CCC">
              <w:rPr>
                <w:sz w:val="18"/>
              </w:rPr>
              <w:t>Основного объекта</w:t>
            </w:r>
          </w:p>
        </w:tc>
        <w:tc>
          <w:tcPr>
            <w:tcW w:w="4320" w:type="dxa"/>
            <w:gridSpan w:val="4"/>
            <w:vAlign w:val="center"/>
          </w:tcPr>
          <w:p w:rsidR="00E43063" w:rsidRPr="00800CCC" w:rsidRDefault="00E43063" w:rsidP="00E43063">
            <w:pPr>
              <w:jc w:val="center"/>
              <w:rPr>
                <w:sz w:val="18"/>
              </w:rPr>
            </w:pPr>
            <w:r w:rsidRPr="00800CCC">
              <w:rPr>
                <w:sz w:val="18"/>
              </w:rPr>
              <w:t>Пристроенных помещений и др.</w:t>
            </w:r>
          </w:p>
        </w:tc>
        <w:tc>
          <w:tcPr>
            <w:tcW w:w="1980" w:type="dxa"/>
            <w:vMerge/>
            <w:vAlign w:val="center"/>
          </w:tcPr>
          <w:p w:rsidR="00E43063" w:rsidRPr="00800CCC" w:rsidRDefault="00E43063" w:rsidP="00E43063">
            <w:pPr>
              <w:jc w:val="center"/>
              <w:rPr>
                <w:sz w:val="18"/>
              </w:rPr>
            </w:pPr>
          </w:p>
        </w:tc>
      </w:tr>
      <w:tr w:rsidR="00E43063" w:rsidRPr="00800CCC" w:rsidTr="00E43063">
        <w:trPr>
          <w:cantSplit/>
        </w:trPr>
        <w:tc>
          <w:tcPr>
            <w:tcW w:w="4140" w:type="dxa"/>
            <w:tcBorders>
              <w:left w:val="single" w:sz="4" w:space="0" w:color="auto"/>
            </w:tcBorders>
            <w:vAlign w:val="center"/>
          </w:tcPr>
          <w:p w:rsidR="00E43063" w:rsidRPr="00800CCC" w:rsidRDefault="00E43063" w:rsidP="00E43063">
            <w:pPr>
              <w:jc w:val="center"/>
              <w:rPr>
                <w:sz w:val="12"/>
              </w:rPr>
            </w:pPr>
            <w:r w:rsidRPr="00800CCC">
              <w:rPr>
                <w:sz w:val="12"/>
              </w:rPr>
              <w:t>22</w:t>
            </w:r>
          </w:p>
        </w:tc>
        <w:tc>
          <w:tcPr>
            <w:tcW w:w="720" w:type="dxa"/>
            <w:vAlign w:val="center"/>
          </w:tcPr>
          <w:p w:rsidR="00E43063" w:rsidRPr="00800CCC" w:rsidRDefault="00E43063" w:rsidP="00E43063">
            <w:pPr>
              <w:jc w:val="center"/>
              <w:rPr>
                <w:sz w:val="12"/>
              </w:rPr>
            </w:pPr>
            <w:r w:rsidRPr="00800CCC">
              <w:rPr>
                <w:sz w:val="12"/>
              </w:rPr>
              <w:t>23</w:t>
            </w:r>
          </w:p>
        </w:tc>
        <w:tc>
          <w:tcPr>
            <w:tcW w:w="1080" w:type="dxa"/>
            <w:vAlign w:val="center"/>
          </w:tcPr>
          <w:p w:rsidR="00E43063" w:rsidRPr="00800CCC" w:rsidRDefault="00E43063" w:rsidP="00E43063">
            <w:pPr>
              <w:jc w:val="center"/>
              <w:rPr>
                <w:sz w:val="12"/>
              </w:rPr>
            </w:pPr>
            <w:r w:rsidRPr="00800CCC">
              <w:rPr>
                <w:sz w:val="12"/>
              </w:rPr>
              <w:t>24</w:t>
            </w:r>
          </w:p>
        </w:tc>
        <w:tc>
          <w:tcPr>
            <w:tcW w:w="1080" w:type="dxa"/>
            <w:vAlign w:val="center"/>
          </w:tcPr>
          <w:p w:rsidR="00E43063" w:rsidRPr="00800CCC" w:rsidRDefault="00E43063" w:rsidP="00E43063">
            <w:pPr>
              <w:jc w:val="center"/>
              <w:rPr>
                <w:sz w:val="12"/>
              </w:rPr>
            </w:pPr>
            <w:r w:rsidRPr="00800CCC">
              <w:rPr>
                <w:sz w:val="12"/>
              </w:rPr>
              <w:t>25</w:t>
            </w:r>
          </w:p>
        </w:tc>
        <w:tc>
          <w:tcPr>
            <w:tcW w:w="1080" w:type="dxa"/>
            <w:vAlign w:val="center"/>
          </w:tcPr>
          <w:p w:rsidR="00E43063" w:rsidRPr="00800CCC" w:rsidRDefault="00E43063" w:rsidP="00E43063">
            <w:pPr>
              <w:jc w:val="center"/>
              <w:rPr>
                <w:sz w:val="12"/>
              </w:rPr>
            </w:pPr>
            <w:r w:rsidRPr="00800CCC">
              <w:rPr>
                <w:sz w:val="12"/>
              </w:rPr>
              <w:t>26</w:t>
            </w:r>
          </w:p>
        </w:tc>
        <w:tc>
          <w:tcPr>
            <w:tcW w:w="1080" w:type="dxa"/>
            <w:vAlign w:val="center"/>
          </w:tcPr>
          <w:p w:rsidR="00E43063" w:rsidRPr="00800CCC" w:rsidRDefault="00E43063" w:rsidP="00E43063">
            <w:pPr>
              <w:jc w:val="center"/>
              <w:rPr>
                <w:sz w:val="12"/>
              </w:rPr>
            </w:pPr>
            <w:r w:rsidRPr="00800CCC">
              <w:rPr>
                <w:sz w:val="12"/>
              </w:rPr>
              <w:t>27</w:t>
            </w:r>
          </w:p>
        </w:tc>
        <w:tc>
          <w:tcPr>
            <w:tcW w:w="1980" w:type="dxa"/>
            <w:vAlign w:val="center"/>
          </w:tcPr>
          <w:p w:rsidR="00E43063" w:rsidRPr="00800CCC" w:rsidRDefault="00E43063" w:rsidP="00E43063">
            <w:pPr>
              <w:jc w:val="center"/>
              <w:rPr>
                <w:sz w:val="12"/>
              </w:rPr>
            </w:pPr>
            <w:r w:rsidRPr="00800CCC">
              <w:rPr>
                <w:sz w:val="12"/>
              </w:rPr>
              <w:t>28</w:t>
            </w:r>
          </w:p>
        </w:tc>
      </w:tr>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t>Общая площадь, м</w:t>
            </w:r>
            <w:r w:rsidRPr="00800CCC">
              <w:rPr>
                <w:sz w:val="12"/>
                <w:vertAlign w:val="superscript"/>
              </w:rPr>
              <w:t>2</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lastRenderedPageBreak/>
              <w:t>Количество этажей</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val="restart"/>
            <w:tcBorders>
              <w:left w:val="single" w:sz="4" w:space="0" w:color="auto"/>
            </w:tcBorders>
            <w:vAlign w:val="center"/>
          </w:tcPr>
          <w:p w:rsidR="00E43063" w:rsidRPr="00800CCC" w:rsidRDefault="00E43063" w:rsidP="00E43063">
            <w:pPr>
              <w:rPr>
                <w:sz w:val="12"/>
                <w:vertAlign w:val="superscript"/>
              </w:rPr>
            </w:pPr>
            <w:r w:rsidRPr="00800CCC">
              <w:rPr>
                <w:sz w:val="18"/>
              </w:rPr>
              <w:t>Общий строительный объем, м</w:t>
            </w:r>
            <w:r w:rsidRPr="00800CCC">
              <w:rPr>
                <w:sz w:val="12"/>
                <w:vertAlign w:val="superscript"/>
              </w:rPr>
              <w:t>3</w:t>
            </w:r>
          </w:p>
          <w:p w:rsidR="00E43063" w:rsidRPr="00800CCC" w:rsidRDefault="00E43063" w:rsidP="00E43063">
            <w:pPr>
              <w:rPr>
                <w:sz w:val="18"/>
              </w:rPr>
            </w:pPr>
            <w:r w:rsidRPr="00800CCC">
              <w:rPr>
                <w:sz w:val="18"/>
              </w:rPr>
              <w:t>в том числе подземной части</w:t>
            </w:r>
            <w:r w:rsidRPr="00800CCC">
              <w:rPr>
                <w:sz w:val="12"/>
                <w:vertAlign w:val="superscript"/>
              </w:rPr>
              <w:t>,</w:t>
            </w:r>
            <w:r w:rsidRPr="00800CCC">
              <w:rPr>
                <w:sz w:val="18"/>
              </w:rPr>
              <w:t xml:space="preserve"> м</w:t>
            </w:r>
            <w:r w:rsidRPr="00800CCC">
              <w:rPr>
                <w:sz w:val="12"/>
                <w:vertAlign w:val="superscript"/>
              </w:rPr>
              <w:t>3</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tcBorders>
              <w:left w:val="single" w:sz="4" w:space="0" w:color="auto"/>
            </w:tcBorders>
            <w:vAlign w:val="center"/>
          </w:tcPr>
          <w:p w:rsidR="00E43063" w:rsidRPr="00800CCC" w:rsidRDefault="00E43063" w:rsidP="00E43063">
            <w:pPr>
              <w:rPr>
                <w:sz w:val="18"/>
              </w:rPr>
            </w:pP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val="restart"/>
            <w:tcBorders>
              <w:left w:val="single" w:sz="4" w:space="0" w:color="auto"/>
            </w:tcBorders>
            <w:vAlign w:val="center"/>
          </w:tcPr>
          <w:p w:rsidR="00E43063" w:rsidRPr="00800CCC" w:rsidRDefault="00E43063" w:rsidP="00E43063">
            <w:pPr>
              <w:rPr>
                <w:sz w:val="18"/>
              </w:rPr>
            </w:pPr>
            <w:r w:rsidRPr="00800CCC">
              <w:rPr>
                <w:sz w:val="18"/>
              </w:rPr>
              <w:t>Площадь встроенных,</w:t>
            </w:r>
          </w:p>
          <w:p w:rsidR="00E43063" w:rsidRPr="00800CCC" w:rsidRDefault="00E43063" w:rsidP="00E43063">
            <w:pPr>
              <w:rPr>
                <w:sz w:val="18"/>
              </w:rPr>
            </w:pPr>
            <w:r w:rsidRPr="00800CCC">
              <w:rPr>
                <w:sz w:val="18"/>
              </w:rPr>
              <w:t>встроенно-пристроенных и пристроенных помещений, м</w:t>
            </w:r>
            <w:r w:rsidRPr="00800CCC">
              <w:rPr>
                <w:sz w:val="12"/>
                <w:vertAlign w:val="superscript"/>
              </w:rPr>
              <w:t>2</w:t>
            </w: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tcBorders>
              <w:left w:val="single" w:sz="4" w:space="0" w:color="auto"/>
            </w:tcBorders>
            <w:vAlign w:val="center"/>
          </w:tcPr>
          <w:p w:rsidR="00E43063" w:rsidRPr="00800CCC" w:rsidRDefault="00E43063" w:rsidP="00E43063">
            <w:pPr>
              <w:rPr>
                <w:sz w:val="18"/>
              </w:rPr>
            </w:pP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vMerge/>
            <w:tcBorders>
              <w:left w:val="single" w:sz="4" w:space="0" w:color="auto"/>
            </w:tcBorders>
            <w:vAlign w:val="center"/>
          </w:tcPr>
          <w:p w:rsidR="00E43063" w:rsidRPr="00800CCC" w:rsidRDefault="00E43063" w:rsidP="00E43063">
            <w:pPr>
              <w:rPr>
                <w:sz w:val="18"/>
              </w:rPr>
            </w:pPr>
          </w:p>
        </w:tc>
        <w:tc>
          <w:tcPr>
            <w:tcW w:w="72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080" w:type="dxa"/>
          </w:tcPr>
          <w:p w:rsidR="00E43063" w:rsidRPr="00800CCC" w:rsidRDefault="00E43063" w:rsidP="00E43063">
            <w:pPr>
              <w:jc w:val="center"/>
              <w:rPr>
                <w:sz w:val="18"/>
              </w:rPr>
            </w:pPr>
          </w:p>
        </w:tc>
        <w:tc>
          <w:tcPr>
            <w:tcW w:w="1980" w:type="dxa"/>
          </w:tcPr>
          <w:p w:rsidR="00E43063" w:rsidRPr="00800CCC" w:rsidRDefault="00E43063" w:rsidP="00E43063">
            <w:pPr>
              <w:jc w:val="center"/>
              <w:rPr>
                <w:sz w:val="18"/>
              </w:rPr>
            </w:pPr>
          </w:p>
        </w:tc>
      </w:tr>
      <w:tr w:rsidR="00E43063" w:rsidRPr="00800CCC" w:rsidTr="00E43063">
        <w:trPr>
          <w:cantSplit/>
          <w:trHeight w:val="284"/>
        </w:trPr>
        <w:tc>
          <w:tcPr>
            <w:tcW w:w="4140" w:type="dxa"/>
            <w:tcBorders>
              <w:left w:val="single" w:sz="4" w:space="0" w:color="auto"/>
              <w:bottom w:val="single" w:sz="4" w:space="0" w:color="auto"/>
            </w:tcBorders>
            <w:vAlign w:val="center"/>
          </w:tcPr>
          <w:p w:rsidR="00E43063" w:rsidRPr="00800CCC" w:rsidRDefault="00E43063" w:rsidP="00E43063">
            <w:pPr>
              <w:rPr>
                <w:sz w:val="18"/>
              </w:rPr>
            </w:pPr>
            <w:r w:rsidRPr="00800CCC">
              <w:rPr>
                <w:sz w:val="18"/>
              </w:rPr>
              <w:t>Материалы перекрытий и стен</w:t>
            </w:r>
          </w:p>
        </w:tc>
        <w:tc>
          <w:tcPr>
            <w:tcW w:w="72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080" w:type="dxa"/>
            <w:tcBorders>
              <w:bottom w:val="single" w:sz="4" w:space="0" w:color="auto"/>
            </w:tcBorders>
          </w:tcPr>
          <w:p w:rsidR="00E43063" w:rsidRPr="00800CCC" w:rsidRDefault="00E43063" w:rsidP="00E43063">
            <w:pPr>
              <w:jc w:val="center"/>
              <w:rPr>
                <w:sz w:val="18"/>
              </w:rPr>
            </w:pPr>
          </w:p>
        </w:tc>
        <w:tc>
          <w:tcPr>
            <w:tcW w:w="1980" w:type="dxa"/>
            <w:tcBorders>
              <w:bottom w:val="single" w:sz="4" w:space="0" w:color="auto"/>
            </w:tcBorders>
          </w:tcPr>
          <w:p w:rsidR="00E43063" w:rsidRPr="00800CCC" w:rsidRDefault="00E43063" w:rsidP="00E43063">
            <w:pPr>
              <w:jc w:val="center"/>
              <w:rPr>
                <w:sz w:val="18"/>
              </w:rPr>
            </w:pPr>
          </w:p>
        </w:tc>
      </w:tr>
    </w:tbl>
    <w:p w:rsidR="00E43063" w:rsidRPr="00800CCC" w:rsidRDefault="00E43063" w:rsidP="00E43063">
      <w:pPr>
        <w:rPr>
          <w:sz w:val="12"/>
        </w:rPr>
      </w:pPr>
    </w:p>
    <w:p w:rsidR="00E43063" w:rsidRPr="00800CCC" w:rsidRDefault="00E43063" w:rsidP="00E43063">
      <w:pPr>
        <w:rPr>
          <w:b/>
          <w:bCs/>
          <w:sz w:val="18"/>
          <w:szCs w:val="18"/>
        </w:rPr>
      </w:pPr>
      <w:r w:rsidRPr="00800CCC">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t>1. Код  льготирования</w:t>
            </w:r>
          </w:p>
        </w:tc>
        <w:tc>
          <w:tcPr>
            <w:tcW w:w="7020" w:type="dxa"/>
            <w:gridSpan w:val="2"/>
          </w:tcPr>
          <w:p w:rsidR="00E43063" w:rsidRPr="00800CCC" w:rsidRDefault="00E43063" w:rsidP="00E43063">
            <w:pPr>
              <w:jc w:val="center"/>
              <w:rPr>
                <w:sz w:val="18"/>
              </w:rPr>
            </w:pPr>
          </w:p>
        </w:tc>
      </w:tr>
      <w:tr w:rsidR="00E43063" w:rsidRPr="00800CCC" w:rsidTr="00E43063">
        <w:trPr>
          <w:cantSplit/>
          <w:trHeight w:val="284"/>
        </w:trPr>
        <w:tc>
          <w:tcPr>
            <w:tcW w:w="4140" w:type="dxa"/>
            <w:tcBorders>
              <w:left w:val="single" w:sz="4" w:space="0" w:color="auto"/>
            </w:tcBorders>
            <w:vAlign w:val="center"/>
          </w:tcPr>
          <w:p w:rsidR="00E43063" w:rsidRPr="00800CCC" w:rsidRDefault="00E43063" w:rsidP="00E43063">
            <w:pPr>
              <w:rPr>
                <w:sz w:val="18"/>
              </w:rPr>
            </w:pPr>
            <w:r w:rsidRPr="00800CCC">
              <w:rPr>
                <w:sz w:val="18"/>
              </w:rPr>
              <w:t>2. Код вида основных средств</w:t>
            </w:r>
          </w:p>
        </w:tc>
        <w:tc>
          <w:tcPr>
            <w:tcW w:w="7020" w:type="dxa"/>
            <w:gridSpan w:val="2"/>
          </w:tcPr>
          <w:p w:rsidR="00E43063" w:rsidRPr="00800CCC" w:rsidRDefault="00E43063" w:rsidP="00E43063">
            <w:pPr>
              <w:jc w:val="center"/>
              <w:rPr>
                <w:sz w:val="18"/>
              </w:rPr>
            </w:pPr>
          </w:p>
        </w:tc>
      </w:tr>
      <w:tr w:rsidR="00E43063" w:rsidRPr="00800CCC" w:rsidTr="00E43063">
        <w:trPr>
          <w:cantSplit/>
          <w:trHeight w:val="210"/>
        </w:trPr>
        <w:tc>
          <w:tcPr>
            <w:tcW w:w="4140" w:type="dxa"/>
            <w:vMerge w:val="restart"/>
            <w:tcBorders>
              <w:left w:val="single" w:sz="4" w:space="0" w:color="auto"/>
            </w:tcBorders>
            <w:vAlign w:val="bottom"/>
          </w:tcPr>
          <w:p w:rsidR="00E43063" w:rsidRPr="00800CCC" w:rsidRDefault="00E43063" w:rsidP="00E43063">
            <w:pPr>
              <w:rPr>
                <w:sz w:val="18"/>
              </w:rPr>
            </w:pPr>
            <w:r w:rsidRPr="00800CCC">
              <w:rPr>
                <w:sz w:val="18"/>
              </w:rPr>
              <w:t>3. Код назначения объектов недвижимости</w:t>
            </w:r>
          </w:p>
          <w:p w:rsidR="00E43063" w:rsidRPr="00800CCC" w:rsidRDefault="00E43063" w:rsidP="00E43063">
            <w:pPr>
              <w:rPr>
                <w:sz w:val="18"/>
              </w:rPr>
            </w:pPr>
            <w:r w:rsidRPr="00800CCC">
              <w:rPr>
                <w:sz w:val="18"/>
                <w:vertAlign w:val="superscript"/>
              </w:rPr>
              <w:t>*заполняется из справочника кодов назначения объектов недвижимости</w:t>
            </w:r>
          </w:p>
        </w:tc>
        <w:tc>
          <w:tcPr>
            <w:tcW w:w="3060" w:type="dxa"/>
            <w:vAlign w:val="center"/>
          </w:tcPr>
          <w:p w:rsidR="00E43063" w:rsidRPr="00800CCC" w:rsidRDefault="00E43063" w:rsidP="00E43063">
            <w:pPr>
              <w:jc w:val="center"/>
              <w:rPr>
                <w:sz w:val="18"/>
              </w:rPr>
            </w:pPr>
            <w:r w:rsidRPr="00800CCC">
              <w:rPr>
                <w:sz w:val="18"/>
              </w:rPr>
              <w:t>Назначение объекта недвижимости</w:t>
            </w:r>
          </w:p>
        </w:tc>
        <w:tc>
          <w:tcPr>
            <w:tcW w:w="3960" w:type="dxa"/>
            <w:vAlign w:val="center"/>
          </w:tcPr>
          <w:p w:rsidR="00E43063" w:rsidRPr="00800CCC" w:rsidRDefault="00E43063" w:rsidP="00E43063">
            <w:pPr>
              <w:jc w:val="center"/>
              <w:rPr>
                <w:sz w:val="18"/>
              </w:rPr>
            </w:pPr>
            <w:r w:rsidRPr="00800CCC">
              <w:rPr>
                <w:sz w:val="18"/>
              </w:rPr>
              <w:t>Уточненное назначение объекта недвижимости</w:t>
            </w:r>
          </w:p>
        </w:tc>
      </w:tr>
      <w:tr w:rsidR="00E43063" w:rsidRPr="00800CCC" w:rsidTr="00E43063">
        <w:trPr>
          <w:cantSplit/>
          <w:trHeight w:val="210"/>
        </w:trPr>
        <w:tc>
          <w:tcPr>
            <w:tcW w:w="4140" w:type="dxa"/>
            <w:vMerge/>
            <w:tcBorders>
              <w:left w:val="single" w:sz="4" w:space="0" w:color="auto"/>
            </w:tcBorders>
            <w:vAlign w:val="bottom"/>
          </w:tcPr>
          <w:p w:rsidR="00E43063" w:rsidRPr="00800CCC" w:rsidRDefault="00E43063" w:rsidP="00E43063">
            <w:pPr>
              <w:rPr>
                <w:sz w:val="18"/>
              </w:rPr>
            </w:pPr>
          </w:p>
        </w:tc>
        <w:tc>
          <w:tcPr>
            <w:tcW w:w="3060" w:type="dxa"/>
          </w:tcPr>
          <w:p w:rsidR="00E43063" w:rsidRPr="00800CCC" w:rsidRDefault="00E43063" w:rsidP="00E43063">
            <w:pPr>
              <w:jc w:val="center"/>
              <w:rPr>
                <w:sz w:val="18"/>
              </w:rPr>
            </w:pPr>
          </w:p>
        </w:tc>
        <w:tc>
          <w:tcPr>
            <w:tcW w:w="3960" w:type="dxa"/>
          </w:tcPr>
          <w:p w:rsidR="00E43063" w:rsidRPr="00800CCC" w:rsidRDefault="00E43063" w:rsidP="00E43063">
            <w:pPr>
              <w:jc w:val="center"/>
              <w:rPr>
                <w:sz w:val="18"/>
              </w:rPr>
            </w:pPr>
          </w:p>
        </w:tc>
      </w:tr>
    </w:tbl>
    <w:p w:rsidR="00E43063" w:rsidRPr="00800CCC" w:rsidRDefault="00E43063" w:rsidP="00E43063">
      <w:pPr>
        <w:rPr>
          <w:sz w:val="12"/>
        </w:rPr>
      </w:pPr>
    </w:p>
    <w:p w:rsidR="00E43063" w:rsidRPr="00800CCC" w:rsidRDefault="00E43063" w:rsidP="00E43063">
      <w:pPr>
        <w:autoSpaceDE w:val="0"/>
        <w:autoSpaceDN w:val="0"/>
        <w:adjustRightInd w:val="0"/>
      </w:pPr>
      <w:r w:rsidRPr="00800CCC">
        <w:rPr>
          <w:color w:val="000000"/>
          <w:sz w:val="18"/>
          <w:szCs w:val="18"/>
        </w:rPr>
        <w:t>соответствует                                                                     требуется</w:t>
      </w:r>
    </w:p>
    <w:p w:rsidR="00E43063" w:rsidRPr="00800CCC" w:rsidRDefault="00E43063" w:rsidP="00E43063">
      <w:pPr>
        <w:autoSpaceDE w:val="0"/>
        <w:autoSpaceDN w:val="0"/>
        <w:adjustRightInd w:val="0"/>
      </w:pPr>
      <w:r w:rsidRPr="00800CCC">
        <w:rPr>
          <w:color w:val="000000"/>
          <w:sz w:val="18"/>
          <w:szCs w:val="18"/>
        </w:rPr>
        <w:t xml:space="preserve">        Объект техническим условиям —————————————————  Доработка ——————————————</w:t>
      </w:r>
    </w:p>
    <w:p w:rsidR="00E43063" w:rsidRPr="00800CCC" w:rsidRDefault="00E43063" w:rsidP="00E43063">
      <w:pPr>
        <w:autoSpaceDE w:val="0"/>
        <w:autoSpaceDN w:val="0"/>
        <w:adjustRightInd w:val="0"/>
      </w:pPr>
      <w:r w:rsidRPr="00800CCC">
        <w:rPr>
          <w:color w:val="000000"/>
          <w:sz w:val="18"/>
          <w:szCs w:val="18"/>
        </w:rPr>
        <w:t xml:space="preserve">                                                                           не соответствует                                                                 не требуется</w:t>
      </w:r>
    </w:p>
    <w:p w:rsidR="00E43063" w:rsidRPr="00800CCC" w:rsidRDefault="00E43063" w:rsidP="00E43063">
      <w:pPr>
        <w:autoSpaceDE w:val="0"/>
        <w:autoSpaceDN w:val="0"/>
        <w:adjustRightInd w:val="0"/>
      </w:pPr>
      <w:r w:rsidRPr="00800CCC">
        <w:rPr>
          <w:color w:val="000000"/>
          <w:sz w:val="18"/>
          <w:szCs w:val="18"/>
        </w:rPr>
        <w:t xml:space="preserve">        ____________________________________________________    _____________________________________________</w:t>
      </w:r>
    </w:p>
    <w:p w:rsidR="00E43063" w:rsidRPr="00800CCC" w:rsidRDefault="00E43063" w:rsidP="00E43063">
      <w:pPr>
        <w:autoSpaceDE w:val="0"/>
        <w:autoSpaceDN w:val="0"/>
        <w:adjustRightInd w:val="0"/>
      </w:pPr>
      <w:r w:rsidRPr="00800CCC">
        <w:rPr>
          <w:color w:val="000000"/>
          <w:sz w:val="18"/>
          <w:szCs w:val="18"/>
        </w:rPr>
        <w:tab/>
      </w:r>
      <w:r w:rsidRPr="00800CCC">
        <w:rPr>
          <w:color w:val="000000"/>
          <w:sz w:val="18"/>
          <w:szCs w:val="18"/>
        </w:rPr>
        <w:tab/>
        <w:t xml:space="preserve">      указать, что не соответствует       </w:t>
      </w:r>
      <w:r w:rsidRPr="00800CCC">
        <w:rPr>
          <w:color w:val="000000"/>
          <w:sz w:val="18"/>
          <w:szCs w:val="18"/>
        </w:rPr>
        <w:tab/>
      </w:r>
      <w:r w:rsidRPr="00800CCC">
        <w:rPr>
          <w:color w:val="000000"/>
          <w:sz w:val="18"/>
          <w:szCs w:val="18"/>
        </w:rPr>
        <w:tab/>
        <w:t xml:space="preserve">                    указать, что требуется</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Заключение комиссии: _______________________________________________________________________________________________________</w:t>
      </w:r>
    </w:p>
    <w:p w:rsidR="00E43063" w:rsidRPr="00800CCC" w:rsidRDefault="00E43063" w:rsidP="00E43063">
      <w:pPr>
        <w:rPr>
          <w:sz w:val="12"/>
        </w:rPr>
      </w:pPr>
    </w:p>
    <w:p w:rsidR="00E43063" w:rsidRPr="00800CCC" w:rsidRDefault="00E43063" w:rsidP="00E43063">
      <w:pPr>
        <w:autoSpaceDE w:val="0"/>
        <w:autoSpaceDN w:val="0"/>
        <w:adjustRightInd w:val="0"/>
        <w:rPr>
          <w:sz w:val="18"/>
        </w:rPr>
      </w:pPr>
      <w:r w:rsidRPr="00800CCC">
        <w:rPr>
          <w:color w:val="000000"/>
          <w:sz w:val="18"/>
          <w:szCs w:val="18"/>
        </w:rPr>
        <w:t xml:space="preserve">        ___________________________________________________________________________________________________________________________</w:t>
      </w:r>
    </w:p>
    <w:p w:rsidR="00E43063" w:rsidRPr="00800CCC" w:rsidRDefault="00E43063" w:rsidP="00E43063">
      <w:pPr>
        <w:rPr>
          <w:sz w:val="12"/>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___________________________________________________________________________________________________________________________</w:t>
      </w:r>
    </w:p>
    <w:p w:rsidR="00E43063" w:rsidRPr="00800CCC" w:rsidRDefault="00E43063" w:rsidP="00E43063">
      <w:pPr>
        <w:autoSpaceDE w:val="0"/>
        <w:autoSpaceDN w:val="0"/>
        <w:adjustRightInd w:val="0"/>
        <w:rPr>
          <w:sz w:val="12"/>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Приложение. Техническая документация _______________________________________________________________________________________</w:t>
      </w:r>
    </w:p>
    <w:p w:rsidR="00E43063" w:rsidRPr="00800CCC" w:rsidRDefault="00E43063" w:rsidP="00E43063">
      <w:pPr>
        <w:rPr>
          <w:sz w:val="12"/>
        </w:rPr>
      </w:pPr>
    </w:p>
    <w:p w:rsidR="00E43063" w:rsidRPr="00800CCC" w:rsidRDefault="00E43063" w:rsidP="00E43063">
      <w:pPr>
        <w:autoSpaceDE w:val="0"/>
        <w:autoSpaceDN w:val="0"/>
        <w:adjustRightInd w:val="0"/>
      </w:pPr>
      <w:r w:rsidRPr="00800CCC">
        <w:rPr>
          <w:color w:val="000000"/>
          <w:sz w:val="18"/>
          <w:szCs w:val="18"/>
        </w:rPr>
        <w:t xml:space="preserve">        Комиссия по приему-передаче:</w:t>
      </w:r>
    </w:p>
    <w:p w:rsidR="00E43063" w:rsidRPr="00800CCC" w:rsidRDefault="00E43063" w:rsidP="00E43063">
      <w:pPr>
        <w:autoSpaceDE w:val="0"/>
        <w:autoSpaceDN w:val="0"/>
        <w:adjustRightInd w:val="0"/>
        <w:ind w:firstLine="708"/>
        <w:rPr>
          <w:sz w:val="18"/>
        </w:rPr>
      </w:pPr>
      <w:r w:rsidRPr="00800CCC">
        <w:rPr>
          <w:color w:val="000000"/>
          <w:sz w:val="18"/>
          <w:szCs w:val="18"/>
        </w:rPr>
        <w:tab/>
      </w:r>
      <w:r w:rsidRPr="00800CCC">
        <w:rPr>
          <w:color w:val="000000"/>
          <w:sz w:val="18"/>
          <w:szCs w:val="18"/>
        </w:rPr>
        <w:tab/>
      </w:r>
      <w:r w:rsidRPr="00800CCC">
        <w:rPr>
          <w:color w:val="000000"/>
          <w:sz w:val="18"/>
          <w:szCs w:val="18"/>
        </w:rPr>
        <w:tab/>
        <w:t xml:space="preserve">    Председатель комиссии _____________________________________ _____________ _____________________</w:t>
      </w:r>
    </w:p>
    <w:p w:rsidR="00E43063" w:rsidRPr="00800CCC" w:rsidRDefault="00E43063" w:rsidP="00E43063">
      <w:pPr>
        <w:autoSpaceDE w:val="0"/>
        <w:autoSpaceDN w:val="0"/>
        <w:adjustRightInd w:val="0"/>
        <w:rPr>
          <w:sz w:val="12"/>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ind w:left="2124" w:firstLine="708"/>
        <w:rPr>
          <w:sz w:val="18"/>
        </w:rPr>
      </w:pPr>
      <w:r w:rsidRPr="00800CCC">
        <w:rPr>
          <w:color w:val="000000"/>
          <w:sz w:val="18"/>
          <w:szCs w:val="18"/>
        </w:rPr>
        <w:t xml:space="preserve">    Члены комиссии:            _____________________________________ _____________ _____________________</w:t>
      </w:r>
    </w:p>
    <w:p w:rsidR="00E43063" w:rsidRPr="00800CCC" w:rsidRDefault="00E43063" w:rsidP="00E43063">
      <w:pPr>
        <w:autoSpaceDE w:val="0"/>
        <w:autoSpaceDN w:val="0"/>
        <w:adjustRightInd w:val="0"/>
        <w:rPr>
          <w:sz w:val="12"/>
        </w:rPr>
      </w:pPr>
      <w:r w:rsidRPr="00800CCC">
        <w:rPr>
          <w:color w:val="000000"/>
          <w:sz w:val="12"/>
          <w:szCs w:val="18"/>
        </w:rPr>
        <w:tab/>
      </w:r>
      <w:r w:rsidRPr="00800CCC">
        <w:rPr>
          <w:color w:val="000000"/>
          <w:sz w:val="12"/>
          <w:szCs w:val="18"/>
        </w:rPr>
        <w:tab/>
      </w:r>
      <w:r w:rsidRPr="00800CCC">
        <w:rPr>
          <w:color w:val="000000"/>
          <w:sz w:val="12"/>
          <w:szCs w:val="18"/>
        </w:rPr>
        <w:tab/>
        <w:t xml:space="preserve">                             должность                                                                                подпись                          расшифровка  подписи</w:t>
      </w:r>
    </w:p>
    <w:p w:rsidR="00E43063" w:rsidRPr="00800CCC" w:rsidRDefault="00E43063" w:rsidP="00E43063">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E43063" w:rsidRPr="00800CCC" w:rsidRDefault="00E43063" w:rsidP="00E43063">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rPr>
          <w:sz w:val="18"/>
        </w:rPr>
      </w:pP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_____________________________________ _____________ _____________________</w:t>
      </w:r>
    </w:p>
    <w:p w:rsidR="00E43063" w:rsidRPr="00800CCC" w:rsidRDefault="00E43063" w:rsidP="00E43063">
      <w:pPr>
        <w:autoSpaceDE w:val="0"/>
        <w:autoSpaceDN w:val="0"/>
        <w:adjustRightInd w:val="0"/>
        <w:rPr>
          <w:color w:val="000000"/>
          <w:sz w:val="12"/>
          <w:szCs w:val="18"/>
        </w:rPr>
      </w:pP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rPr>
          <w:sz w:val="12"/>
        </w:rPr>
      </w:pPr>
      <w:r w:rsidRPr="00800CCC">
        <w:rPr>
          <w:color w:val="000000"/>
          <w:sz w:val="18"/>
          <w:szCs w:val="18"/>
        </w:rPr>
        <w:t xml:space="preserve">        Результат испытания на "__" ___________ 20__ г.</w:t>
      </w:r>
      <w:r w:rsidRPr="00800CCC">
        <w:rPr>
          <w:color w:val="000000"/>
          <w:sz w:val="18"/>
          <w:szCs w:val="18"/>
        </w:rPr>
        <w:tab/>
      </w:r>
    </w:p>
    <w:p w:rsidR="00E43063" w:rsidRPr="00800CCC" w:rsidRDefault="00E43063" w:rsidP="00E43063">
      <w:pPr>
        <w:autoSpaceDE w:val="0"/>
        <w:autoSpaceDN w:val="0"/>
        <w:adjustRightInd w:val="0"/>
        <w:rPr>
          <w:color w:val="000000"/>
          <w:sz w:val="12"/>
          <w:szCs w:val="18"/>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E43063" w:rsidRPr="00800CCC" w:rsidTr="00E43063">
        <w:trPr>
          <w:cantSplit/>
          <w:trHeight w:val="284"/>
        </w:trPr>
        <w:tc>
          <w:tcPr>
            <w:tcW w:w="776" w:type="dxa"/>
            <w:vAlign w:val="bottom"/>
          </w:tcPr>
          <w:p w:rsidR="00E43063" w:rsidRPr="00800CCC" w:rsidRDefault="00E43063" w:rsidP="00E43063">
            <w:pPr>
              <w:autoSpaceDE w:val="0"/>
              <w:autoSpaceDN w:val="0"/>
              <w:adjustRightInd w:val="0"/>
              <w:rPr>
                <w:sz w:val="18"/>
              </w:rPr>
            </w:pPr>
            <w:r w:rsidRPr="00800CCC">
              <w:rPr>
                <w:sz w:val="18"/>
              </w:rPr>
              <w:t>Сдал:</w:t>
            </w:r>
          </w:p>
        </w:tc>
        <w:tc>
          <w:tcPr>
            <w:tcW w:w="3184" w:type="dxa"/>
            <w:vAlign w:val="bottom"/>
          </w:tcPr>
          <w:p w:rsidR="00E43063" w:rsidRPr="00800CCC" w:rsidRDefault="00E43063" w:rsidP="00E43063">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43063" w:rsidRPr="00800CCC" w:rsidRDefault="00E43063" w:rsidP="00E43063">
            <w:pPr>
              <w:autoSpaceDE w:val="0"/>
              <w:autoSpaceDN w:val="0"/>
              <w:adjustRightInd w:val="0"/>
              <w:rPr>
                <w:sz w:val="18"/>
              </w:rPr>
            </w:pPr>
          </w:p>
        </w:tc>
        <w:tc>
          <w:tcPr>
            <w:tcW w:w="236" w:type="dxa"/>
            <w:tcBorders>
              <w:left w:val="single" w:sz="4" w:space="0" w:color="auto"/>
            </w:tcBorders>
            <w:vAlign w:val="bottom"/>
          </w:tcPr>
          <w:p w:rsidR="00E43063" w:rsidRPr="00800CCC" w:rsidRDefault="00E43063" w:rsidP="00E43063">
            <w:pPr>
              <w:autoSpaceDE w:val="0"/>
              <w:autoSpaceDN w:val="0"/>
              <w:adjustRightInd w:val="0"/>
              <w:rPr>
                <w:sz w:val="18"/>
              </w:rPr>
            </w:pPr>
          </w:p>
        </w:tc>
        <w:tc>
          <w:tcPr>
            <w:tcW w:w="1080" w:type="dxa"/>
            <w:vAlign w:val="bottom"/>
          </w:tcPr>
          <w:p w:rsidR="00E43063" w:rsidRPr="00800CCC" w:rsidRDefault="00E43063" w:rsidP="00E43063">
            <w:pPr>
              <w:autoSpaceDE w:val="0"/>
              <w:autoSpaceDN w:val="0"/>
              <w:adjustRightInd w:val="0"/>
              <w:rPr>
                <w:sz w:val="18"/>
              </w:rPr>
            </w:pPr>
            <w:r w:rsidRPr="00800CCC">
              <w:rPr>
                <w:sz w:val="18"/>
              </w:rPr>
              <w:t>Принял:</w:t>
            </w:r>
          </w:p>
        </w:tc>
        <w:tc>
          <w:tcPr>
            <w:tcW w:w="3240" w:type="dxa"/>
            <w:vAlign w:val="bottom"/>
          </w:tcPr>
          <w:p w:rsidR="00E43063" w:rsidRPr="00800CCC" w:rsidRDefault="00E43063" w:rsidP="00E43063">
            <w:pPr>
              <w:autoSpaceDE w:val="0"/>
              <w:autoSpaceDN w:val="0"/>
              <w:adjustRightInd w:val="0"/>
              <w:rPr>
                <w:sz w:val="18"/>
              </w:rPr>
            </w:pPr>
            <w:r w:rsidRPr="00800CCC">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E43063" w:rsidRPr="00800CCC" w:rsidRDefault="00E43063" w:rsidP="00E43063">
            <w:pPr>
              <w:autoSpaceDE w:val="0"/>
              <w:autoSpaceDN w:val="0"/>
              <w:adjustRightInd w:val="0"/>
              <w:rPr>
                <w:sz w:val="18"/>
              </w:rPr>
            </w:pPr>
          </w:p>
        </w:tc>
      </w:tr>
    </w:tbl>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pPr>
      <w:r w:rsidRPr="00800CCC">
        <w:rPr>
          <w:color w:val="000000"/>
          <w:sz w:val="18"/>
          <w:szCs w:val="18"/>
        </w:rPr>
        <w:t xml:space="preserve">        _________________ _______________ ________________________      _____________________ _____________ _________________________</w:t>
      </w:r>
    </w:p>
    <w:p w:rsidR="00E43063" w:rsidRPr="00800CCC" w:rsidRDefault="00E43063" w:rsidP="00E43063">
      <w:pPr>
        <w:autoSpaceDE w:val="0"/>
        <w:autoSpaceDN w:val="0"/>
        <w:adjustRightInd w:val="0"/>
        <w:rPr>
          <w:sz w:val="12"/>
        </w:rPr>
      </w:pPr>
      <w:r w:rsidRPr="00800CCC">
        <w:rPr>
          <w:color w:val="000000"/>
          <w:sz w:val="12"/>
          <w:szCs w:val="18"/>
        </w:rPr>
        <w:t xml:space="preserve">                       должность                                       подпись                                 расшифровка  подписидолжность                                             подпись                              расшифровка  подписи</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rPr>
          <w:color w:val="000000"/>
          <w:sz w:val="18"/>
          <w:szCs w:val="18"/>
        </w:rPr>
      </w:pPr>
      <w:r w:rsidRPr="00800CCC">
        <w:rPr>
          <w:color w:val="000000"/>
          <w:sz w:val="18"/>
          <w:szCs w:val="18"/>
        </w:rPr>
        <w:lastRenderedPageBreak/>
        <w:t xml:space="preserve">         "__" ___________ 20__ г.                                                                             "__" ___________ 20__ г.    </w:t>
      </w:r>
    </w:p>
    <w:p w:rsidR="00E43063" w:rsidRPr="00800CCC" w:rsidRDefault="00E43063" w:rsidP="00E43063">
      <w:pPr>
        <w:autoSpaceDE w:val="0"/>
        <w:autoSpaceDN w:val="0"/>
        <w:adjustRightInd w:val="0"/>
      </w:pPr>
    </w:p>
    <w:p w:rsidR="00E43063" w:rsidRPr="00800CCC" w:rsidRDefault="00E43063" w:rsidP="00E43063">
      <w:pPr>
        <w:autoSpaceDE w:val="0"/>
        <w:autoSpaceDN w:val="0"/>
        <w:adjustRightInd w:val="0"/>
        <w:ind w:left="4956" w:firstLine="708"/>
        <w:rPr>
          <w:sz w:val="18"/>
        </w:rPr>
      </w:pPr>
      <w:r w:rsidRPr="00800CCC">
        <w:rPr>
          <w:color w:val="000000"/>
          <w:sz w:val="18"/>
          <w:szCs w:val="18"/>
        </w:rPr>
        <w:t xml:space="preserve">  По доверенности от "__" ______________ 20__ г. № __________,</w:t>
      </w:r>
    </w:p>
    <w:p w:rsidR="00E43063" w:rsidRPr="00800CCC" w:rsidRDefault="00E43063" w:rsidP="00E43063">
      <w:pPr>
        <w:autoSpaceDE w:val="0"/>
        <w:autoSpaceDN w:val="0"/>
        <w:adjustRightInd w:val="0"/>
        <w:ind w:left="5664"/>
        <w:rPr>
          <w:sz w:val="18"/>
        </w:rPr>
      </w:pPr>
      <w:r w:rsidRPr="003B1E4D">
        <w:rPr>
          <w:noProof/>
          <w:color w:val="000000"/>
          <w:sz w:val="18"/>
          <w:szCs w:val="18"/>
        </w:rPr>
        <mc:AlternateContent>
          <mc:Choice Requires="wps">
            <w:drawing>
              <wp:anchor distT="0" distB="0" distL="114300" distR="114300" simplePos="0" relativeHeight="251659264" behindDoc="0" locked="0" layoutInCell="1" allowOverlap="1" wp14:anchorId="0491DB1C" wp14:editId="6A8F7E03">
                <wp:simplePos x="0" y="0"/>
                <wp:positionH relativeFrom="column">
                  <wp:posOffset>1371600</wp:posOffset>
                </wp:positionH>
                <wp:positionV relativeFrom="paragraph">
                  <wp:posOffset>72390</wp:posOffset>
                </wp:positionV>
                <wp:extent cx="1143000" cy="228600"/>
                <wp:effectExtent l="0" t="0" r="19050" b="19050"/>
                <wp:wrapNone/>
                <wp:docPr id="1" name="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"/>
            </w:pict>
          </mc:Fallback>
        </mc:AlternateContent>
      </w:r>
      <w:r w:rsidRPr="00800CCC">
        <w:rPr>
          <w:color w:val="000000"/>
          <w:sz w:val="18"/>
          <w:szCs w:val="18"/>
        </w:rPr>
        <w:t xml:space="preserve">  выданной __________________________________________________</w:t>
      </w:r>
    </w:p>
    <w:p w:rsidR="00E43063" w:rsidRPr="00800CCC" w:rsidRDefault="00E43063" w:rsidP="00E43063">
      <w:pPr>
        <w:autoSpaceDE w:val="0"/>
        <w:autoSpaceDN w:val="0"/>
        <w:adjustRightInd w:val="0"/>
        <w:rPr>
          <w:sz w:val="12"/>
        </w:rPr>
      </w:pPr>
      <w:r w:rsidRPr="00800CCC">
        <w:rPr>
          <w:color w:val="000000"/>
          <w:sz w:val="18"/>
          <w:szCs w:val="18"/>
        </w:rPr>
        <w:t xml:space="preserve">         Табельный номер                                                          </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2"/>
          <w:szCs w:val="18"/>
        </w:rPr>
        <w:t xml:space="preserve">                кем (фамилия, имя, отчество),</w: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____________________________________________________________</w:t>
      </w:r>
    </w:p>
    <w:p w:rsidR="00E43063" w:rsidRPr="00800CCC" w:rsidRDefault="00E43063" w:rsidP="00E43063">
      <w:pPr>
        <w:autoSpaceDE w:val="0"/>
        <w:autoSpaceDN w:val="0"/>
        <w:adjustRightInd w:val="0"/>
        <w:ind w:left="7080" w:firstLine="708"/>
        <w:rPr>
          <w:color w:val="000000"/>
          <w:sz w:val="12"/>
          <w:szCs w:val="18"/>
        </w:rPr>
      </w:pPr>
      <w:r w:rsidRPr="00800CCC">
        <w:rPr>
          <w:color w:val="000000"/>
          <w:sz w:val="12"/>
          <w:szCs w:val="18"/>
        </w:rPr>
        <w:t>кому (фамилия, имя, отчество)</w: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 xml:space="preserve">  Объект основных средств принял на ответственное хранение</w:t>
      </w:r>
    </w:p>
    <w:p w:rsidR="00E43063" w:rsidRPr="00800CCC" w:rsidRDefault="00E43063" w:rsidP="00E43063">
      <w:pPr>
        <w:autoSpaceDE w:val="0"/>
        <w:autoSpaceDN w:val="0"/>
        <w:adjustRightInd w:val="0"/>
        <w:ind w:left="4956" w:firstLine="708"/>
        <w:rPr>
          <w:color w:val="000000"/>
          <w:sz w:val="18"/>
          <w:szCs w:val="18"/>
        </w:rPr>
      </w:pPr>
      <w:r w:rsidRPr="003B1E4D">
        <w:rPr>
          <w:noProof/>
          <w:color w:val="000000"/>
          <w:sz w:val="18"/>
          <w:szCs w:val="18"/>
        </w:rPr>
        <mc:AlternateContent>
          <mc:Choice Requires="wps">
            <w:drawing>
              <wp:anchor distT="0" distB="0" distL="114300" distR="114300" simplePos="0" relativeHeight="251660288" behindDoc="0" locked="0" layoutInCell="1" allowOverlap="1" wp14:anchorId="1DE225D0" wp14:editId="07D1658C">
                <wp:simplePos x="0" y="0"/>
                <wp:positionH relativeFrom="column">
                  <wp:posOffset>4686300</wp:posOffset>
                </wp:positionH>
                <wp:positionV relativeFrom="paragraph">
                  <wp:posOffset>48895</wp:posOffset>
                </wp:positionV>
                <wp:extent cx="1143000" cy="228600"/>
                <wp:effectExtent l="0" t="0" r="19050" b="1905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z2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SolmNI2o/bz9sP7U/2rvtbfulvWu/bz+2P9uv7TcyDH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"/>
            </w:pict>
          </mc:Fallback>
        </mc:AlternateConten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 xml:space="preserve">  Табельный номер</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ind w:left="4956" w:firstLine="708"/>
        <w:rPr>
          <w:sz w:val="18"/>
        </w:rPr>
      </w:pPr>
      <w:r w:rsidRPr="00800CCC">
        <w:rPr>
          <w:color w:val="000000"/>
          <w:sz w:val="18"/>
          <w:szCs w:val="18"/>
        </w:rPr>
        <w:t xml:space="preserve">   ___________________ ____________ ___________________________</w:t>
      </w:r>
    </w:p>
    <w:p w:rsidR="00E43063" w:rsidRPr="00800CCC" w:rsidRDefault="00E43063" w:rsidP="00E43063">
      <w:pPr>
        <w:autoSpaceDE w:val="0"/>
        <w:autoSpaceDN w:val="0"/>
        <w:adjustRightInd w:val="0"/>
        <w:ind w:left="4956" w:firstLine="708"/>
        <w:rPr>
          <w:sz w:val="12"/>
        </w:rPr>
      </w:pPr>
      <w:r w:rsidRPr="00800CCC">
        <w:rPr>
          <w:color w:val="000000"/>
          <w:sz w:val="12"/>
          <w:szCs w:val="18"/>
        </w:rPr>
        <w:t xml:space="preserve">                        должность                                    подпись                                        расшифровка  подписи</w:t>
      </w:r>
    </w:p>
    <w:p w:rsidR="00E43063" w:rsidRPr="00800CCC" w:rsidRDefault="00E43063" w:rsidP="00E43063">
      <w:pPr>
        <w:autoSpaceDE w:val="0"/>
        <w:autoSpaceDN w:val="0"/>
        <w:adjustRightInd w:val="0"/>
        <w:ind w:left="4956" w:firstLine="708"/>
        <w:rPr>
          <w:color w:val="000000"/>
          <w:sz w:val="18"/>
          <w:szCs w:val="18"/>
        </w:rPr>
      </w:pPr>
      <w:r w:rsidRPr="00800CCC">
        <w:rPr>
          <w:color w:val="000000"/>
          <w:sz w:val="18"/>
          <w:szCs w:val="18"/>
        </w:rPr>
        <w:t xml:space="preserve">  "__" ____________ 20__ г.   </w:t>
      </w:r>
    </w:p>
    <w:p w:rsidR="00E43063" w:rsidRPr="00800CCC" w:rsidRDefault="00E43063" w:rsidP="00E43063">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E43063" w:rsidRPr="00800CCC" w:rsidTr="00E4306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Дата составления</w:t>
            </w:r>
          </w:p>
        </w:tc>
      </w:tr>
      <w:tr w:rsidR="00E43063" w:rsidRPr="00800CCC" w:rsidTr="00E43063">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E43063" w:rsidRPr="00800CCC" w:rsidRDefault="00E43063" w:rsidP="00E43063">
            <w:pPr>
              <w:jc w:val="center"/>
              <w:rPr>
                <w:sz w:val="18"/>
                <w:szCs w:val="18"/>
              </w:rPr>
            </w:pPr>
            <w:r w:rsidRPr="00800CCC">
              <w:rPr>
                <w:sz w:val="18"/>
                <w:szCs w:val="18"/>
              </w:rPr>
              <w:t> </w:t>
            </w:r>
          </w:p>
        </w:tc>
      </w:tr>
    </w:tbl>
    <w:p w:rsidR="00E43063" w:rsidRPr="00800CCC" w:rsidRDefault="00E43063" w:rsidP="00E43063">
      <w:pPr>
        <w:autoSpaceDE w:val="0"/>
        <w:autoSpaceDN w:val="0"/>
        <w:adjustRightInd w:val="0"/>
        <w:rPr>
          <w:sz w:val="18"/>
        </w:rPr>
      </w:pPr>
      <w:r w:rsidRPr="00800CCC">
        <w:rPr>
          <w:color w:val="000000"/>
          <w:sz w:val="18"/>
          <w:szCs w:val="18"/>
        </w:rPr>
        <w:t xml:space="preserve">         Отметка бухгалтерии</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Отметка бухгалтерии об открытии   </w:t>
      </w:r>
    </w:p>
    <w:p w:rsidR="00E43063" w:rsidRPr="00800CCC" w:rsidRDefault="00E43063" w:rsidP="00E43063">
      <w:pPr>
        <w:autoSpaceDE w:val="0"/>
        <w:autoSpaceDN w:val="0"/>
        <w:adjustRightInd w:val="0"/>
        <w:rPr>
          <w:sz w:val="18"/>
        </w:rPr>
      </w:pPr>
      <w:r w:rsidRPr="00800CCC">
        <w:rPr>
          <w:color w:val="000000"/>
          <w:sz w:val="18"/>
          <w:szCs w:val="18"/>
        </w:rPr>
        <w:t xml:space="preserve">         В инвентарной карточке (книге) учета</w:t>
      </w:r>
      <w:r w:rsidRPr="00800CCC">
        <w:rPr>
          <w:color w:val="000000"/>
          <w:sz w:val="18"/>
          <w:szCs w:val="18"/>
        </w:rPr>
        <w:tab/>
      </w:r>
      <w:r w:rsidRPr="00800CCC">
        <w:rPr>
          <w:color w:val="000000"/>
          <w:sz w:val="18"/>
          <w:szCs w:val="18"/>
        </w:rPr>
        <w:tab/>
      </w:r>
      <w:r w:rsidRPr="00800CCC">
        <w:rPr>
          <w:color w:val="000000"/>
          <w:sz w:val="18"/>
          <w:szCs w:val="18"/>
        </w:rPr>
        <w:tab/>
      </w:r>
      <w:r w:rsidRPr="00800CCC">
        <w:rPr>
          <w:color w:val="000000"/>
          <w:sz w:val="18"/>
          <w:szCs w:val="18"/>
        </w:rPr>
        <w:tab/>
        <w:t xml:space="preserve">  инвентарной карточки учета объекта</w:t>
      </w:r>
    </w:p>
    <w:p w:rsidR="00E43063" w:rsidRPr="00800CCC" w:rsidRDefault="00E43063" w:rsidP="00E43063">
      <w:pPr>
        <w:autoSpaceDE w:val="0"/>
        <w:autoSpaceDN w:val="0"/>
        <w:adjustRightInd w:val="0"/>
        <w:rPr>
          <w:sz w:val="18"/>
        </w:rPr>
      </w:pPr>
      <w:r w:rsidRPr="00800CCC">
        <w:rPr>
          <w:color w:val="000000"/>
          <w:sz w:val="18"/>
          <w:szCs w:val="18"/>
        </w:rPr>
        <w:t xml:space="preserve">         объекта основных средств выбытие отмечено</w:t>
      </w:r>
      <w:r w:rsidRPr="00800CCC">
        <w:rPr>
          <w:color w:val="000000"/>
          <w:sz w:val="18"/>
          <w:szCs w:val="18"/>
        </w:rPr>
        <w:tab/>
      </w:r>
      <w:r w:rsidRPr="00800CCC">
        <w:rPr>
          <w:color w:val="000000"/>
          <w:sz w:val="18"/>
          <w:szCs w:val="18"/>
        </w:rPr>
        <w:tab/>
      </w:r>
      <w:r w:rsidRPr="00800CCC">
        <w:rPr>
          <w:color w:val="000000"/>
          <w:sz w:val="18"/>
          <w:szCs w:val="18"/>
        </w:rPr>
        <w:tab/>
        <w:t xml:space="preserve">  основных средств или записи   </w:t>
      </w:r>
    </w:p>
    <w:p w:rsidR="00E43063" w:rsidRPr="00800CCC" w:rsidRDefault="00E43063" w:rsidP="00E43063">
      <w:pPr>
        <w:autoSpaceDE w:val="0"/>
        <w:autoSpaceDN w:val="0"/>
        <w:adjustRightInd w:val="0"/>
        <w:ind w:left="4956" w:firstLine="708"/>
        <w:rPr>
          <w:sz w:val="18"/>
        </w:rPr>
      </w:pPr>
      <w:r w:rsidRPr="00800CCC">
        <w:rPr>
          <w:color w:val="000000"/>
          <w:sz w:val="18"/>
          <w:szCs w:val="18"/>
        </w:rPr>
        <w:t xml:space="preserve">  в инвентарной книге   </w:t>
      </w:r>
    </w:p>
    <w:p w:rsidR="00E43063" w:rsidRPr="00800CCC" w:rsidRDefault="00E43063" w:rsidP="00E43063">
      <w:pPr>
        <w:autoSpaceDE w:val="0"/>
        <w:autoSpaceDN w:val="0"/>
        <w:adjustRightInd w:val="0"/>
        <w:rPr>
          <w:color w:val="000000"/>
          <w:sz w:val="18"/>
          <w:szCs w:val="18"/>
        </w:rPr>
      </w:pPr>
    </w:p>
    <w:p w:rsidR="00E43063" w:rsidRPr="00800CCC" w:rsidRDefault="00E43063" w:rsidP="00E43063">
      <w:pPr>
        <w:autoSpaceDE w:val="0"/>
        <w:autoSpaceDN w:val="0"/>
        <w:adjustRightInd w:val="0"/>
        <w:rPr>
          <w:sz w:val="18"/>
        </w:rPr>
      </w:pPr>
      <w:r w:rsidRPr="00800CCC">
        <w:rPr>
          <w:color w:val="000000"/>
          <w:sz w:val="18"/>
          <w:szCs w:val="18"/>
        </w:rPr>
        <w:t xml:space="preserve">         Главный бухгалтер ___________ ____________________________</w:t>
      </w:r>
      <w:r w:rsidRPr="00800CCC">
        <w:rPr>
          <w:color w:val="000000"/>
          <w:sz w:val="18"/>
          <w:szCs w:val="18"/>
        </w:rPr>
        <w:tab/>
        <w:t xml:space="preserve">  Главный бухгалтер _____________ _____________________________</w:t>
      </w:r>
    </w:p>
    <w:p w:rsidR="00E43063" w:rsidRPr="00800CCC" w:rsidRDefault="00E43063" w:rsidP="00E43063">
      <w:pPr>
        <w:autoSpaceDE w:val="0"/>
        <w:autoSpaceDN w:val="0"/>
        <w:adjustRightInd w:val="0"/>
        <w:ind w:left="708" w:firstLine="708"/>
      </w:pPr>
      <w:r w:rsidRPr="00800CCC">
        <w:rPr>
          <w:color w:val="000000"/>
          <w:sz w:val="12"/>
          <w:szCs w:val="18"/>
        </w:rPr>
        <w:t xml:space="preserve">                           подпись                                   расшифровка подписи                    </w:t>
      </w:r>
      <w:r w:rsidRPr="00800CCC">
        <w:rPr>
          <w:color w:val="000000"/>
          <w:sz w:val="12"/>
          <w:szCs w:val="18"/>
        </w:rPr>
        <w:tab/>
      </w:r>
      <w:r w:rsidRPr="00800CCC">
        <w:rPr>
          <w:color w:val="000000"/>
          <w:sz w:val="12"/>
          <w:szCs w:val="18"/>
        </w:rPr>
        <w:tab/>
        <w:t xml:space="preserve">                                           подпись                                             расшифровка подписи</w:t>
      </w:r>
    </w:p>
    <w:p w:rsidR="00E43063" w:rsidRPr="00800CCC" w:rsidRDefault="00E43063" w:rsidP="00E43063">
      <w:pPr>
        <w:ind w:firstLine="993"/>
        <w:jc w:val="right"/>
      </w:pPr>
    </w:p>
    <w:tbl>
      <w:tblPr>
        <w:tblW w:w="5000" w:type="pct"/>
        <w:tblLook w:val="01E0" w:firstRow="1" w:lastRow="1" w:firstColumn="1" w:lastColumn="1" w:noHBand="0" w:noVBand="0"/>
      </w:tblPr>
      <w:tblGrid>
        <w:gridCol w:w="8530"/>
        <w:gridCol w:w="6822"/>
      </w:tblGrid>
      <w:tr w:rsidR="00E43063" w:rsidRPr="00800CCC" w:rsidTr="00E43063">
        <w:tc>
          <w:tcPr>
            <w:tcW w:w="5000" w:type="pct"/>
            <w:gridSpan w:val="2"/>
          </w:tcPr>
          <w:p w:rsidR="00E43063" w:rsidRPr="00800CCC" w:rsidRDefault="00E43063" w:rsidP="00E43063">
            <w:pPr>
              <w:autoSpaceDE w:val="0"/>
              <w:autoSpaceDN w:val="0"/>
              <w:adjustRightInd w:val="0"/>
              <w:ind w:firstLine="993"/>
              <w:jc w:val="center"/>
              <w:rPr>
                <w:sz w:val="24"/>
                <w:szCs w:val="24"/>
              </w:rPr>
            </w:pPr>
            <w:r w:rsidRPr="00800CCC">
              <w:rPr>
                <w:sz w:val="24"/>
                <w:szCs w:val="24"/>
              </w:rPr>
              <w:t>ФОРМА СОГЛАСОВАНА</w:t>
            </w:r>
          </w:p>
        </w:tc>
      </w:tr>
      <w:tr w:rsidR="00E43063" w:rsidRPr="00800CCC" w:rsidTr="00E43063">
        <w:trPr>
          <w:trHeight w:val="1180"/>
        </w:trPr>
        <w:tc>
          <w:tcPr>
            <w:tcW w:w="2778" w:type="pct"/>
          </w:tcPr>
          <w:p w:rsidR="00E43063" w:rsidRPr="00800CCC" w:rsidRDefault="00E43063" w:rsidP="00E43063">
            <w:pPr>
              <w:ind w:firstLine="993"/>
              <w:rPr>
                <w:sz w:val="24"/>
                <w:szCs w:val="24"/>
              </w:rPr>
            </w:pPr>
            <w:r w:rsidRPr="00800CCC">
              <w:rPr>
                <w:sz w:val="24"/>
                <w:szCs w:val="24"/>
              </w:rPr>
              <w:t>Продавец:</w:t>
            </w:r>
          </w:p>
          <w:p w:rsidR="00E43063" w:rsidRPr="00800CCC" w:rsidRDefault="00E43063" w:rsidP="00E43063">
            <w:pPr>
              <w:ind w:firstLine="993"/>
              <w:rPr>
                <w:sz w:val="24"/>
                <w:szCs w:val="24"/>
              </w:rPr>
            </w:pPr>
          </w:p>
          <w:p w:rsidR="00E43063" w:rsidRPr="00800CCC" w:rsidRDefault="00E43063" w:rsidP="00E43063">
            <w:pPr>
              <w:ind w:firstLine="993"/>
              <w:rPr>
                <w:sz w:val="24"/>
                <w:szCs w:val="24"/>
              </w:rPr>
            </w:pPr>
            <w:r w:rsidRPr="00800CCC">
              <w:rPr>
                <w:sz w:val="24"/>
                <w:szCs w:val="24"/>
              </w:rPr>
              <w:t>_______________________</w:t>
            </w:r>
          </w:p>
          <w:p w:rsidR="00E43063" w:rsidRPr="00800CCC" w:rsidRDefault="00E43063" w:rsidP="00E43063">
            <w:pPr>
              <w:ind w:firstLine="993"/>
              <w:rPr>
                <w:sz w:val="24"/>
                <w:szCs w:val="24"/>
              </w:rPr>
            </w:pPr>
            <w:r w:rsidRPr="00800CCC">
              <w:rPr>
                <w:sz w:val="24"/>
                <w:szCs w:val="24"/>
              </w:rPr>
              <w:t>М.П.</w:t>
            </w:r>
          </w:p>
        </w:tc>
        <w:tc>
          <w:tcPr>
            <w:tcW w:w="2222" w:type="pct"/>
          </w:tcPr>
          <w:p w:rsidR="00E43063" w:rsidRPr="00800CCC" w:rsidRDefault="00E43063" w:rsidP="00E43063">
            <w:pPr>
              <w:ind w:firstLine="993"/>
              <w:rPr>
                <w:sz w:val="24"/>
                <w:szCs w:val="24"/>
              </w:rPr>
            </w:pPr>
            <w:r w:rsidRPr="00800CCC">
              <w:rPr>
                <w:sz w:val="24"/>
                <w:szCs w:val="24"/>
              </w:rPr>
              <w:t>Покупатель:</w:t>
            </w:r>
          </w:p>
          <w:p w:rsidR="00E43063" w:rsidRPr="00800CCC" w:rsidRDefault="00E43063" w:rsidP="00E43063">
            <w:pPr>
              <w:ind w:firstLine="993"/>
              <w:rPr>
                <w:sz w:val="24"/>
                <w:szCs w:val="24"/>
              </w:rPr>
            </w:pPr>
          </w:p>
          <w:p w:rsidR="00E43063" w:rsidRPr="00800CCC" w:rsidRDefault="00E43063" w:rsidP="00E43063">
            <w:pPr>
              <w:ind w:firstLine="993"/>
              <w:rPr>
                <w:sz w:val="24"/>
                <w:szCs w:val="24"/>
              </w:rPr>
            </w:pPr>
            <w:r w:rsidRPr="00800CCC">
              <w:rPr>
                <w:sz w:val="24"/>
                <w:szCs w:val="24"/>
              </w:rPr>
              <w:t>_________________________</w:t>
            </w:r>
          </w:p>
          <w:p w:rsidR="00E43063" w:rsidRPr="00800CCC" w:rsidRDefault="00E43063" w:rsidP="00E43063">
            <w:pPr>
              <w:ind w:firstLine="993"/>
              <w:rPr>
                <w:sz w:val="24"/>
                <w:szCs w:val="24"/>
              </w:rPr>
            </w:pPr>
            <w:r w:rsidRPr="00800CCC">
              <w:rPr>
                <w:sz w:val="24"/>
                <w:szCs w:val="24"/>
              </w:rPr>
              <w:t>М.П.</w:t>
            </w:r>
          </w:p>
        </w:tc>
      </w:tr>
    </w:tbl>
    <w:p w:rsidR="00E43063" w:rsidRPr="00800CCC" w:rsidRDefault="00E43063" w:rsidP="00E43063">
      <w:pPr>
        <w:tabs>
          <w:tab w:val="left" w:pos="1427"/>
        </w:tabs>
        <w:rPr>
          <w:sz w:val="24"/>
          <w:szCs w:val="24"/>
        </w:rPr>
      </w:pPr>
    </w:p>
    <w:p w:rsidR="00E43063" w:rsidRPr="00800CCC" w:rsidRDefault="00E43063" w:rsidP="00E43063">
      <w:pPr>
        <w:tabs>
          <w:tab w:val="left" w:pos="1427"/>
        </w:tabs>
      </w:pPr>
    </w:p>
    <w:p w:rsidR="002D6758" w:rsidRDefault="002D6758" w:rsidP="00E43063">
      <w:pPr>
        <w:jc w:val="center"/>
        <w:rPr>
          <w:rFonts w:eastAsia="Times New Roman"/>
          <w:sz w:val="24"/>
          <w:szCs w:val="24"/>
        </w:rPr>
      </w:pPr>
      <w:r>
        <w:rPr>
          <w:rFonts w:eastAsia="Times New Roman"/>
          <w:sz w:val="24"/>
          <w:szCs w:val="24"/>
        </w:rPr>
        <w:br w:type="page"/>
      </w:r>
    </w:p>
    <w:p w:rsidR="002D6758" w:rsidRPr="00800CCC" w:rsidRDefault="002D6758" w:rsidP="002D6758">
      <w:pPr>
        <w:pageBreakBefore/>
        <w:tabs>
          <w:tab w:val="left" w:pos="567"/>
        </w:tabs>
        <w:autoSpaceDE w:val="0"/>
        <w:autoSpaceDN w:val="0"/>
        <w:adjustRightInd w:val="0"/>
        <w:ind w:firstLine="992"/>
        <w:jc w:val="right"/>
        <w:rPr>
          <w:sz w:val="24"/>
          <w:szCs w:val="24"/>
        </w:rPr>
      </w:pPr>
      <w:r w:rsidRPr="00800CCC">
        <w:rPr>
          <w:sz w:val="24"/>
          <w:szCs w:val="24"/>
        </w:rPr>
        <w:lastRenderedPageBreak/>
        <w:t xml:space="preserve">Приложение № </w:t>
      </w:r>
      <w:r>
        <w:rPr>
          <w:sz w:val="24"/>
          <w:szCs w:val="24"/>
        </w:rPr>
        <w:t>4</w:t>
      </w:r>
    </w:p>
    <w:p w:rsidR="002D6758" w:rsidRPr="00800CCC" w:rsidRDefault="002D6758" w:rsidP="002D6758">
      <w:pPr>
        <w:autoSpaceDE w:val="0"/>
        <w:autoSpaceDN w:val="0"/>
        <w:adjustRightInd w:val="0"/>
        <w:ind w:firstLine="993"/>
        <w:jc w:val="right"/>
        <w:rPr>
          <w:rFonts w:eastAsia="Arial Unicode MS"/>
          <w:color w:val="000000"/>
          <w:sz w:val="24"/>
          <w:szCs w:val="24"/>
          <w:lang w:bidi="ru-RU"/>
        </w:rPr>
      </w:pPr>
      <w:r w:rsidRPr="00800CCC">
        <w:rPr>
          <w:rFonts w:eastAsia="Arial Unicode MS"/>
          <w:color w:val="000000"/>
          <w:sz w:val="24"/>
          <w:szCs w:val="24"/>
          <w:lang w:bidi="ru-RU"/>
        </w:rPr>
        <w:t>к Договору купли-продажи имущества</w:t>
      </w:r>
    </w:p>
    <w:p w:rsidR="002D6758" w:rsidRPr="00800CCC" w:rsidRDefault="002D6758" w:rsidP="002D6758">
      <w:pPr>
        <w:ind w:firstLine="993"/>
        <w:jc w:val="right"/>
        <w:rPr>
          <w:rFonts w:eastAsia="Arial Unicode MS"/>
          <w:color w:val="000000"/>
          <w:sz w:val="24"/>
          <w:szCs w:val="24"/>
          <w:lang w:bidi="ru-RU"/>
        </w:rPr>
      </w:pPr>
      <w:r w:rsidRPr="00800CCC">
        <w:rPr>
          <w:rFonts w:eastAsia="Arial Unicode MS"/>
          <w:color w:val="000000"/>
          <w:sz w:val="24"/>
          <w:szCs w:val="24"/>
          <w:lang w:bidi="ru-RU"/>
        </w:rPr>
        <w:t xml:space="preserve">от____________ № _________________ </w:t>
      </w:r>
    </w:p>
    <w:p w:rsidR="002D6758" w:rsidRDefault="002D6758" w:rsidP="002D6758">
      <w:pPr>
        <w:ind w:firstLine="993"/>
        <w:jc w:val="center"/>
        <w:rPr>
          <w:rFonts w:eastAsia="Arial Unicode MS"/>
          <w:color w:val="000000"/>
          <w:lang w:bidi="ru-RU"/>
        </w:rPr>
      </w:pPr>
      <w:r>
        <w:rPr>
          <w:rFonts w:eastAsia="Arial Unicode MS"/>
          <w:color w:val="000000"/>
          <w:lang w:bidi="ru-RU"/>
        </w:rPr>
        <w:t>Форма накладной М-15</w:t>
      </w:r>
    </w:p>
    <w:p w:rsidR="002D6758" w:rsidRDefault="002D6758" w:rsidP="002D6758">
      <w:pPr>
        <w:jc w:val="center"/>
        <w:rPr>
          <w:rFonts w:eastAsia="Arial Unicode MS"/>
          <w:color w:val="000000"/>
          <w:lang w:bidi="ru-RU"/>
        </w:rPr>
      </w:pPr>
      <w:r w:rsidRPr="00A9064E">
        <w:rPr>
          <w:noProof/>
        </w:rPr>
        <w:drawing>
          <wp:inline distT="0" distB="0" distL="0" distR="0" wp14:anchorId="07315C31" wp14:editId="0BAA7D59">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2D6758" w:rsidRPr="005D423F" w:rsidTr="00315364">
        <w:tc>
          <w:tcPr>
            <w:tcW w:w="5000" w:type="pct"/>
            <w:gridSpan w:val="2"/>
          </w:tcPr>
          <w:p w:rsidR="002D6758" w:rsidRPr="005D423F" w:rsidRDefault="002D6758" w:rsidP="00315364">
            <w:pPr>
              <w:autoSpaceDE w:val="0"/>
              <w:autoSpaceDN w:val="0"/>
              <w:adjustRightInd w:val="0"/>
              <w:ind w:firstLine="993"/>
              <w:jc w:val="center"/>
            </w:pPr>
            <w:r w:rsidRPr="005D423F">
              <w:t>ФОРМА СОГЛАСОВАНА</w:t>
            </w:r>
          </w:p>
        </w:tc>
      </w:tr>
      <w:tr w:rsidR="002D6758" w:rsidRPr="005D423F" w:rsidTr="00315364">
        <w:trPr>
          <w:trHeight w:val="845"/>
        </w:trPr>
        <w:tc>
          <w:tcPr>
            <w:tcW w:w="2778" w:type="pct"/>
          </w:tcPr>
          <w:p w:rsidR="002D6758" w:rsidRPr="005D423F" w:rsidRDefault="002D6758" w:rsidP="00315364">
            <w:pPr>
              <w:ind w:firstLine="993"/>
            </w:pPr>
            <w:r w:rsidRPr="005D423F">
              <w:t>Продавец:</w:t>
            </w:r>
          </w:p>
          <w:p w:rsidR="002D6758" w:rsidRPr="005D423F" w:rsidRDefault="002D6758" w:rsidP="00315364">
            <w:pPr>
              <w:ind w:firstLine="993"/>
            </w:pPr>
            <w:r w:rsidRPr="005D423F">
              <w:t>_______________________</w:t>
            </w:r>
          </w:p>
          <w:p w:rsidR="002D6758" w:rsidRPr="005D423F" w:rsidRDefault="002D6758" w:rsidP="00315364">
            <w:pPr>
              <w:ind w:firstLine="993"/>
            </w:pPr>
            <w:r w:rsidRPr="005D423F">
              <w:t>М.П.</w:t>
            </w:r>
          </w:p>
        </w:tc>
        <w:tc>
          <w:tcPr>
            <w:tcW w:w="2222" w:type="pct"/>
          </w:tcPr>
          <w:p w:rsidR="002D6758" w:rsidRPr="005D423F" w:rsidRDefault="002D6758" w:rsidP="00315364">
            <w:pPr>
              <w:ind w:firstLine="993"/>
            </w:pPr>
            <w:r w:rsidRPr="005D423F">
              <w:t>Покупатель:</w:t>
            </w:r>
          </w:p>
          <w:p w:rsidR="002D6758" w:rsidRPr="005D423F" w:rsidRDefault="002D6758" w:rsidP="00315364">
            <w:pPr>
              <w:ind w:firstLine="993"/>
            </w:pPr>
            <w:r w:rsidRPr="005D423F">
              <w:t>_________________________</w:t>
            </w:r>
          </w:p>
          <w:p w:rsidR="002D6758" w:rsidRPr="005D423F" w:rsidRDefault="002D6758" w:rsidP="00315364">
            <w:pPr>
              <w:ind w:firstLine="993"/>
            </w:pPr>
            <w:r w:rsidRPr="005D423F">
              <w:t>М.П.</w:t>
            </w:r>
          </w:p>
        </w:tc>
      </w:tr>
    </w:tbl>
    <w:p w:rsidR="00B14184" w:rsidRPr="00B14184" w:rsidRDefault="00B14184" w:rsidP="00170911">
      <w:pPr>
        <w:rPr>
          <w:rFonts w:eastAsia="Times New Roman"/>
          <w:sz w:val="24"/>
          <w:szCs w:val="24"/>
        </w:rPr>
      </w:pPr>
    </w:p>
    <w:sectPr w:rsidR="00B14184" w:rsidRPr="00B14184" w:rsidSect="00E43063">
      <w:footerReference w:type="default" r:id="rId24"/>
      <w:pgSz w:w="16838" w:h="11906" w:orient="landscape" w:code="9"/>
      <w:pgMar w:top="1418" w:right="851" w:bottom="851" w:left="85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6337" w:rsidRDefault="00446337">
      <w:r>
        <w:separator/>
      </w:r>
    </w:p>
    <w:p w:rsidR="00446337" w:rsidRDefault="00446337"/>
  </w:endnote>
  <w:endnote w:type="continuationSeparator" w:id="0">
    <w:p w:rsidR="00446337" w:rsidRDefault="00446337">
      <w:r>
        <w:continuationSeparator/>
      </w:r>
    </w:p>
    <w:p w:rsidR="00446337" w:rsidRDefault="00446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614637"/>
      <w:docPartObj>
        <w:docPartGallery w:val="Page Numbers (Bottom of Page)"/>
        <w:docPartUnique/>
      </w:docPartObj>
    </w:sdtPr>
    <w:sdtEndPr/>
    <w:sdtContent>
      <w:p w:rsidR="00F33853" w:rsidRDefault="00F33853" w:rsidP="00C324AA">
        <w:pPr>
          <w:pStyle w:val="a8"/>
          <w:jc w:val="right"/>
        </w:pPr>
        <w:r>
          <w:fldChar w:fldCharType="begin"/>
        </w:r>
        <w:r>
          <w:instrText>PAGE   \* MERGEFORMAT</w:instrText>
        </w:r>
        <w:r>
          <w:fldChar w:fldCharType="separate"/>
        </w:r>
        <w:r w:rsidR="0086156E">
          <w:rPr>
            <w:noProof/>
          </w:rPr>
          <w:t>41</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C13328" w:rsidRDefault="00C13328" w:rsidP="008318B8">
        <w:pPr>
          <w:pStyle w:val="a8"/>
          <w:jc w:val="right"/>
        </w:pPr>
        <w:r>
          <w:fldChar w:fldCharType="begin"/>
        </w:r>
        <w:r>
          <w:instrText>PAGE   \* MERGEFORMAT</w:instrText>
        </w:r>
        <w:r>
          <w:fldChar w:fldCharType="separate"/>
        </w:r>
        <w:r w:rsidR="0086156E">
          <w:rPr>
            <w:noProof/>
          </w:rPr>
          <w:t>47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6337" w:rsidRDefault="00446337">
      <w:r>
        <w:separator/>
      </w:r>
    </w:p>
    <w:p w:rsidR="00446337" w:rsidRDefault="00446337"/>
  </w:footnote>
  <w:footnote w:type="continuationSeparator" w:id="0">
    <w:p w:rsidR="00446337" w:rsidRDefault="00446337">
      <w:r>
        <w:continuationSeparator/>
      </w:r>
    </w:p>
    <w:p w:rsidR="00446337" w:rsidRDefault="004463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328" w:rsidRDefault="00C13328" w:rsidP="0071118C">
    <w:pPr>
      <w:pStyle w:val="a6"/>
      <w:jc w:val="center"/>
    </w:pPr>
    <w:r>
      <w:fldChar w:fldCharType="begin"/>
    </w:r>
    <w:r>
      <w:instrText>PAGE   \* MERGEFORMAT</w:instrText>
    </w:r>
    <w:r>
      <w:fldChar w:fldCharType="separate"/>
    </w:r>
    <w:r w:rsidR="0086156E">
      <w:rPr>
        <w:noProof/>
      </w:rPr>
      <w:t>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nsid w:val="0A516D3A"/>
    <w:multiLevelType w:val="multilevel"/>
    <w:tmpl w:val="8A600E9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color w:val="FFFFFF" w:themeColor="background1"/>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13C060AF"/>
    <w:multiLevelType w:val="hybridMultilevel"/>
    <w:tmpl w:val="52DC5A0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0">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1">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5">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F15252"/>
    <w:multiLevelType w:val="hybridMultilevel"/>
    <w:tmpl w:val="D3A29290"/>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8">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0">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4">
    <w:nsid w:val="35EF4E75"/>
    <w:multiLevelType w:val="hybridMultilevel"/>
    <w:tmpl w:val="2F368762"/>
    <w:lvl w:ilvl="0" w:tplc="6C569352">
      <w:start w:val="1"/>
      <w:numFmt w:val="decimal"/>
      <w:lvlText w:val="1.%1."/>
      <w:lvlJc w:val="left"/>
      <w:pPr>
        <w:ind w:left="92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C902FE4"/>
    <w:multiLevelType w:val="multilevel"/>
    <w:tmpl w:val="7A4E9916"/>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6"/>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E766827"/>
    <w:multiLevelType w:val="multilevel"/>
    <w:tmpl w:val="C80E6A42"/>
    <w:lvl w:ilvl="0">
      <w:start w:val="3"/>
      <w:numFmt w:val="decimal"/>
      <w:lvlText w:val="%1."/>
      <w:lvlJc w:val="left"/>
      <w:pPr>
        <w:ind w:left="720" w:hanging="360"/>
      </w:pPr>
      <w:rPr>
        <w:rFonts w:hint="default"/>
      </w:rPr>
    </w:lvl>
    <w:lvl w:ilvl="1">
      <w:start w:val="2"/>
      <w:numFmt w:val="decimal"/>
      <w:isLgl/>
      <w:lvlText w:val="%1.%2."/>
      <w:lvlJc w:val="left"/>
      <w:pPr>
        <w:ind w:left="900" w:hanging="54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29">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1">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2">
    <w:nsid w:val="4FF23655"/>
    <w:multiLevelType w:val="hybridMultilevel"/>
    <w:tmpl w:val="EBA0219C"/>
    <w:lvl w:ilvl="0" w:tplc="A9B4F642">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5">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143181E"/>
    <w:multiLevelType w:val="hybridMultilevel"/>
    <w:tmpl w:val="D1765816"/>
    <w:lvl w:ilvl="0" w:tplc="3CFAC2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1">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8E15845"/>
    <w:multiLevelType w:val="multilevel"/>
    <w:tmpl w:val="0EE00510"/>
    <w:lvl w:ilvl="0">
      <w:start w:val="4"/>
      <w:numFmt w:val="decimal"/>
      <w:lvlText w:val="%1."/>
      <w:lvlJc w:val="left"/>
      <w:pPr>
        <w:ind w:left="720"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567" w:hanging="1080"/>
      </w:pPr>
      <w:rPr>
        <w:rFonts w:hint="default"/>
      </w:rPr>
    </w:lvl>
    <w:lvl w:ilvl="4">
      <w:start w:val="1"/>
      <w:numFmt w:val="decimal"/>
      <w:isLgl/>
      <w:lvlText w:val="%1.%2.%3.%4.%5."/>
      <w:lvlJc w:val="left"/>
      <w:pPr>
        <w:ind w:left="4276" w:hanging="1080"/>
      </w:pPr>
      <w:rPr>
        <w:rFonts w:hint="default"/>
      </w:rPr>
    </w:lvl>
    <w:lvl w:ilvl="5">
      <w:start w:val="1"/>
      <w:numFmt w:val="decimal"/>
      <w:isLgl/>
      <w:lvlText w:val="%1.%2.%3.%4.%5.%6."/>
      <w:lvlJc w:val="left"/>
      <w:pPr>
        <w:ind w:left="5345" w:hanging="1440"/>
      </w:pPr>
      <w:rPr>
        <w:rFonts w:hint="default"/>
      </w:rPr>
    </w:lvl>
    <w:lvl w:ilvl="6">
      <w:start w:val="1"/>
      <w:numFmt w:val="decimal"/>
      <w:isLgl/>
      <w:lvlText w:val="%1.%2.%3.%4.%5.%6.%7."/>
      <w:lvlJc w:val="left"/>
      <w:pPr>
        <w:ind w:left="6414" w:hanging="1800"/>
      </w:pPr>
      <w:rPr>
        <w:rFonts w:hint="default"/>
      </w:rPr>
    </w:lvl>
    <w:lvl w:ilvl="7">
      <w:start w:val="1"/>
      <w:numFmt w:val="decimal"/>
      <w:isLgl/>
      <w:lvlText w:val="%1.%2.%3.%4.%5.%6.%7.%8."/>
      <w:lvlJc w:val="left"/>
      <w:pPr>
        <w:ind w:left="7123" w:hanging="1800"/>
      </w:pPr>
      <w:rPr>
        <w:rFonts w:hint="default"/>
      </w:rPr>
    </w:lvl>
    <w:lvl w:ilvl="8">
      <w:start w:val="1"/>
      <w:numFmt w:val="decimal"/>
      <w:isLgl/>
      <w:lvlText w:val="%1.%2.%3.%4.%5.%6.%7.%8.%9."/>
      <w:lvlJc w:val="left"/>
      <w:pPr>
        <w:ind w:left="8192" w:hanging="2160"/>
      </w:pPr>
      <w:rPr>
        <w:rFonts w:hint="default"/>
      </w:rPr>
    </w:lvl>
  </w:abstractNum>
  <w:abstractNum w:abstractNumId="43">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4">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6F414F57"/>
    <w:multiLevelType w:val="multilevel"/>
    <w:tmpl w:val="23889552"/>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6">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4"/>
  </w:num>
  <w:num w:numId="2">
    <w:abstractNumId w:val="30"/>
  </w:num>
  <w:num w:numId="3">
    <w:abstractNumId w:val="20"/>
  </w:num>
  <w:num w:numId="4">
    <w:abstractNumId w:val="31"/>
  </w:num>
  <w:num w:numId="5">
    <w:abstractNumId w:val="15"/>
  </w:num>
  <w:num w:numId="6">
    <w:abstractNumId w:val="2"/>
  </w:num>
  <w:num w:numId="7">
    <w:abstractNumId w:val="12"/>
  </w:num>
  <w:num w:numId="8">
    <w:abstractNumId w:val="23"/>
  </w:num>
  <w:num w:numId="9">
    <w:abstractNumId w:val="10"/>
  </w:num>
  <w:num w:numId="10">
    <w:abstractNumId w:val="37"/>
  </w:num>
  <w:num w:numId="11">
    <w:abstractNumId w:val="34"/>
  </w:num>
  <w:num w:numId="12">
    <w:abstractNumId w:val="40"/>
  </w:num>
  <w:num w:numId="13">
    <w:abstractNumId w:val="17"/>
  </w:num>
  <w:num w:numId="14">
    <w:abstractNumId w:val="0"/>
  </w:num>
  <w:num w:numId="15">
    <w:abstractNumId w:val="14"/>
  </w:num>
  <w:num w:numId="16">
    <w:abstractNumId w:val="4"/>
  </w:num>
  <w:num w:numId="17">
    <w:abstractNumId w:val="21"/>
  </w:num>
  <w:num w:numId="18">
    <w:abstractNumId w:val="7"/>
  </w:num>
  <w:num w:numId="19">
    <w:abstractNumId w:val="22"/>
  </w:num>
  <w:num w:numId="20">
    <w:abstractNumId w:val="1"/>
  </w:num>
  <w:num w:numId="21">
    <w:abstractNumId w:val="18"/>
  </w:num>
  <w:num w:numId="22">
    <w:abstractNumId w:val="29"/>
  </w:num>
  <w:num w:numId="23">
    <w:abstractNumId w:val="43"/>
  </w:num>
  <w:num w:numId="24">
    <w:abstractNumId w:val="3"/>
  </w:num>
  <w:num w:numId="25">
    <w:abstractNumId w:val="35"/>
  </w:num>
  <w:num w:numId="26">
    <w:abstractNumId w:val="5"/>
  </w:num>
  <w:num w:numId="27">
    <w:abstractNumId w:val="23"/>
    <w:lvlOverride w:ilvl="0">
      <w:startOverride w:val="1"/>
    </w:lvlOverride>
    <w:lvlOverride w:ilvl="1">
      <w:startOverride w:val="3"/>
    </w:lvlOverride>
    <w:lvlOverride w:ilvl="2">
      <w:startOverride w:val="2"/>
    </w:lvlOverride>
  </w:num>
  <w:num w:numId="28">
    <w:abstractNumId w:val="8"/>
  </w:num>
  <w:num w:numId="29">
    <w:abstractNumId w:val="47"/>
  </w:num>
  <w:num w:numId="30">
    <w:abstractNumId w:val="28"/>
  </w:num>
  <w:num w:numId="31">
    <w:abstractNumId w:val="42"/>
  </w:num>
  <w:num w:numId="32">
    <w:abstractNumId w:val="24"/>
  </w:num>
  <w:num w:numId="33">
    <w:abstractNumId w:val="33"/>
  </w:num>
  <w:num w:numId="34">
    <w:abstractNumId w:val="26"/>
  </w:num>
  <w:num w:numId="35">
    <w:abstractNumId w:val="48"/>
  </w:num>
  <w:num w:numId="36">
    <w:abstractNumId w:val="6"/>
  </w:num>
  <w:num w:numId="37">
    <w:abstractNumId w:val="46"/>
  </w:num>
  <w:num w:numId="38">
    <w:abstractNumId w:val="11"/>
  </w:num>
  <w:num w:numId="39">
    <w:abstractNumId w:val="9"/>
  </w:num>
  <w:num w:numId="40">
    <w:abstractNumId w:val="13"/>
  </w:num>
  <w:num w:numId="41">
    <w:abstractNumId w:val="38"/>
  </w:num>
  <w:num w:numId="42">
    <w:abstractNumId w:val="36"/>
  </w:num>
  <w:num w:numId="43">
    <w:abstractNumId w:val="19"/>
  </w:num>
  <w:num w:numId="44">
    <w:abstractNumId w:val="41"/>
  </w:num>
  <w:num w:numId="45">
    <w:abstractNumId w:val="25"/>
  </w:num>
  <w:num w:numId="46">
    <w:abstractNumId w:val="32"/>
  </w:num>
  <w:num w:numId="47">
    <w:abstractNumId w:val="39"/>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6"/>
  </w:num>
  <w:num w:numId="50">
    <w:abstractNumId w:val="45"/>
  </w:num>
  <w:num w:numId="51">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07D9A"/>
    <w:rsid w:val="00010555"/>
    <w:rsid w:val="00010701"/>
    <w:rsid w:val="0001071D"/>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5A2"/>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0E13"/>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64F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4455"/>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0911"/>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362"/>
    <w:rsid w:val="001C2DAF"/>
    <w:rsid w:val="001C2E33"/>
    <w:rsid w:val="001C35E7"/>
    <w:rsid w:val="001C3DB6"/>
    <w:rsid w:val="001C3E17"/>
    <w:rsid w:val="001C3F09"/>
    <w:rsid w:val="001C43A9"/>
    <w:rsid w:val="001C46DB"/>
    <w:rsid w:val="001C4851"/>
    <w:rsid w:val="001C4DE8"/>
    <w:rsid w:val="001C55CA"/>
    <w:rsid w:val="001C563A"/>
    <w:rsid w:val="001C5958"/>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40D"/>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956"/>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D25"/>
    <w:rsid w:val="00244D98"/>
    <w:rsid w:val="00244E15"/>
    <w:rsid w:val="0024502C"/>
    <w:rsid w:val="002451A3"/>
    <w:rsid w:val="00245F32"/>
    <w:rsid w:val="002464C1"/>
    <w:rsid w:val="002465A5"/>
    <w:rsid w:val="00246AC6"/>
    <w:rsid w:val="00246FB7"/>
    <w:rsid w:val="0024785D"/>
    <w:rsid w:val="00247894"/>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2EAD"/>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DC5"/>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98E"/>
    <w:rsid w:val="002D1AE8"/>
    <w:rsid w:val="002D1E35"/>
    <w:rsid w:val="002D29DD"/>
    <w:rsid w:val="002D2A13"/>
    <w:rsid w:val="002D2F5E"/>
    <w:rsid w:val="002D2FC6"/>
    <w:rsid w:val="002D30ED"/>
    <w:rsid w:val="002D3126"/>
    <w:rsid w:val="002D31DB"/>
    <w:rsid w:val="002D3908"/>
    <w:rsid w:val="002D39CD"/>
    <w:rsid w:val="002D44B5"/>
    <w:rsid w:val="002D46C9"/>
    <w:rsid w:val="002D491B"/>
    <w:rsid w:val="002D4DC0"/>
    <w:rsid w:val="002D55AD"/>
    <w:rsid w:val="002D6758"/>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364"/>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295"/>
    <w:rsid w:val="00346779"/>
    <w:rsid w:val="00347629"/>
    <w:rsid w:val="003502F3"/>
    <w:rsid w:val="003504F2"/>
    <w:rsid w:val="003509E4"/>
    <w:rsid w:val="00351264"/>
    <w:rsid w:val="0035205B"/>
    <w:rsid w:val="003529AE"/>
    <w:rsid w:val="00352D35"/>
    <w:rsid w:val="00353F07"/>
    <w:rsid w:val="00353F30"/>
    <w:rsid w:val="00354369"/>
    <w:rsid w:val="0035437B"/>
    <w:rsid w:val="003547C0"/>
    <w:rsid w:val="00354E87"/>
    <w:rsid w:val="00355147"/>
    <w:rsid w:val="00355E2C"/>
    <w:rsid w:val="00355F5E"/>
    <w:rsid w:val="0035605E"/>
    <w:rsid w:val="003563E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AC6"/>
    <w:rsid w:val="00397CE0"/>
    <w:rsid w:val="00397E7B"/>
    <w:rsid w:val="003A05CA"/>
    <w:rsid w:val="003A0895"/>
    <w:rsid w:val="003A0C41"/>
    <w:rsid w:val="003A0EB1"/>
    <w:rsid w:val="003A186F"/>
    <w:rsid w:val="003A1A3C"/>
    <w:rsid w:val="003A22FC"/>
    <w:rsid w:val="003A30DC"/>
    <w:rsid w:val="003A42C2"/>
    <w:rsid w:val="003A46D2"/>
    <w:rsid w:val="003A4ADC"/>
    <w:rsid w:val="003A5556"/>
    <w:rsid w:val="003A58D6"/>
    <w:rsid w:val="003A6024"/>
    <w:rsid w:val="003A64EB"/>
    <w:rsid w:val="003A6B2C"/>
    <w:rsid w:val="003A7620"/>
    <w:rsid w:val="003A7CF9"/>
    <w:rsid w:val="003A7EA5"/>
    <w:rsid w:val="003B0080"/>
    <w:rsid w:val="003B049B"/>
    <w:rsid w:val="003B0BAA"/>
    <w:rsid w:val="003B17B9"/>
    <w:rsid w:val="003B2B33"/>
    <w:rsid w:val="003B320C"/>
    <w:rsid w:val="003B3599"/>
    <w:rsid w:val="003B38A4"/>
    <w:rsid w:val="003B3A03"/>
    <w:rsid w:val="003B48DC"/>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2CA9"/>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4E12"/>
    <w:rsid w:val="004457EC"/>
    <w:rsid w:val="004458ED"/>
    <w:rsid w:val="00445C7B"/>
    <w:rsid w:val="00445EA0"/>
    <w:rsid w:val="00446337"/>
    <w:rsid w:val="004465C3"/>
    <w:rsid w:val="00446A7D"/>
    <w:rsid w:val="00446C37"/>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1D6"/>
    <w:rsid w:val="004803EC"/>
    <w:rsid w:val="0048070B"/>
    <w:rsid w:val="00481015"/>
    <w:rsid w:val="0048109E"/>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C85"/>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272"/>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4F0"/>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3B00"/>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0F01"/>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7A4"/>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967"/>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0290"/>
    <w:rsid w:val="005F18F7"/>
    <w:rsid w:val="005F1E18"/>
    <w:rsid w:val="005F2CA1"/>
    <w:rsid w:val="005F3001"/>
    <w:rsid w:val="005F35C8"/>
    <w:rsid w:val="005F4592"/>
    <w:rsid w:val="005F50B6"/>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837"/>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7F2"/>
    <w:rsid w:val="00656BA8"/>
    <w:rsid w:val="00656D31"/>
    <w:rsid w:val="00656EA6"/>
    <w:rsid w:val="0065797E"/>
    <w:rsid w:val="00657CE5"/>
    <w:rsid w:val="006607EE"/>
    <w:rsid w:val="00660E84"/>
    <w:rsid w:val="0066202D"/>
    <w:rsid w:val="00662806"/>
    <w:rsid w:val="00662F95"/>
    <w:rsid w:val="00663081"/>
    <w:rsid w:val="00664318"/>
    <w:rsid w:val="006646DA"/>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3A58"/>
    <w:rsid w:val="00673D8D"/>
    <w:rsid w:val="006742D4"/>
    <w:rsid w:val="006743C2"/>
    <w:rsid w:val="00674521"/>
    <w:rsid w:val="006745BC"/>
    <w:rsid w:val="006746BC"/>
    <w:rsid w:val="0067519A"/>
    <w:rsid w:val="00675628"/>
    <w:rsid w:val="00675943"/>
    <w:rsid w:val="00676497"/>
    <w:rsid w:val="00676AA5"/>
    <w:rsid w:val="00677014"/>
    <w:rsid w:val="006772F6"/>
    <w:rsid w:val="0067747F"/>
    <w:rsid w:val="006774FB"/>
    <w:rsid w:val="006776C6"/>
    <w:rsid w:val="00677774"/>
    <w:rsid w:val="00677E3D"/>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2932"/>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686"/>
    <w:rsid w:val="006A57AF"/>
    <w:rsid w:val="006A5AA6"/>
    <w:rsid w:val="006A63D4"/>
    <w:rsid w:val="006A69A2"/>
    <w:rsid w:val="006A6D2A"/>
    <w:rsid w:val="006B0023"/>
    <w:rsid w:val="006B0E0E"/>
    <w:rsid w:val="006B15C2"/>
    <w:rsid w:val="006B18A1"/>
    <w:rsid w:val="006B1924"/>
    <w:rsid w:val="006B1BDE"/>
    <w:rsid w:val="006B2754"/>
    <w:rsid w:val="006B2F2F"/>
    <w:rsid w:val="006B3C67"/>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54A"/>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77E"/>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59F"/>
    <w:rsid w:val="00726B0B"/>
    <w:rsid w:val="00727696"/>
    <w:rsid w:val="00727746"/>
    <w:rsid w:val="00727AC5"/>
    <w:rsid w:val="00730457"/>
    <w:rsid w:val="0073098B"/>
    <w:rsid w:val="00730A10"/>
    <w:rsid w:val="00731FEA"/>
    <w:rsid w:val="0073267E"/>
    <w:rsid w:val="00733056"/>
    <w:rsid w:val="00733CF8"/>
    <w:rsid w:val="00734349"/>
    <w:rsid w:val="00734D86"/>
    <w:rsid w:val="00734E14"/>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19"/>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7DD"/>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C82"/>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1DA3"/>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CEF"/>
    <w:rsid w:val="00855DE6"/>
    <w:rsid w:val="00856272"/>
    <w:rsid w:val="008568B6"/>
    <w:rsid w:val="00856DA0"/>
    <w:rsid w:val="0085728F"/>
    <w:rsid w:val="008579CC"/>
    <w:rsid w:val="00860C9A"/>
    <w:rsid w:val="00860D11"/>
    <w:rsid w:val="008611DB"/>
    <w:rsid w:val="00861438"/>
    <w:rsid w:val="0086152B"/>
    <w:rsid w:val="0086156E"/>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1B65"/>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6F2"/>
    <w:rsid w:val="008A59F5"/>
    <w:rsid w:val="008A5C67"/>
    <w:rsid w:val="008A5E00"/>
    <w:rsid w:val="008A5E8C"/>
    <w:rsid w:val="008A603F"/>
    <w:rsid w:val="008A6053"/>
    <w:rsid w:val="008A6367"/>
    <w:rsid w:val="008A6758"/>
    <w:rsid w:val="008A6E67"/>
    <w:rsid w:val="008A7351"/>
    <w:rsid w:val="008A73D8"/>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E9D"/>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05D"/>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361"/>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AE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CBD"/>
    <w:rsid w:val="00981D53"/>
    <w:rsid w:val="0098207F"/>
    <w:rsid w:val="0098344C"/>
    <w:rsid w:val="00983989"/>
    <w:rsid w:val="00983F82"/>
    <w:rsid w:val="009847AB"/>
    <w:rsid w:val="00984809"/>
    <w:rsid w:val="0098495F"/>
    <w:rsid w:val="00984A0A"/>
    <w:rsid w:val="00984AD8"/>
    <w:rsid w:val="00984B28"/>
    <w:rsid w:val="00984B89"/>
    <w:rsid w:val="0098723D"/>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BCE"/>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500C"/>
    <w:rsid w:val="00A65641"/>
    <w:rsid w:val="00A66528"/>
    <w:rsid w:val="00A678FD"/>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45"/>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727"/>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C44"/>
    <w:rsid w:val="00B50DF7"/>
    <w:rsid w:val="00B50F12"/>
    <w:rsid w:val="00B51382"/>
    <w:rsid w:val="00B523DC"/>
    <w:rsid w:val="00B52912"/>
    <w:rsid w:val="00B53477"/>
    <w:rsid w:val="00B5365C"/>
    <w:rsid w:val="00B53866"/>
    <w:rsid w:val="00B54691"/>
    <w:rsid w:val="00B54DCD"/>
    <w:rsid w:val="00B558FD"/>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36E"/>
    <w:rsid w:val="00B97535"/>
    <w:rsid w:val="00B97653"/>
    <w:rsid w:val="00BA0619"/>
    <w:rsid w:val="00BA1182"/>
    <w:rsid w:val="00BA12B1"/>
    <w:rsid w:val="00BA1B14"/>
    <w:rsid w:val="00BA1B91"/>
    <w:rsid w:val="00BA290D"/>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328"/>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4AA"/>
    <w:rsid w:val="00C32653"/>
    <w:rsid w:val="00C32914"/>
    <w:rsid w:val="00C32D07"/>
    <w:rsid w:val="00C32F3B"/>
    <w:rsid w:val="00C332A8"/>
    <w:rsid w:val="00C33581"/>
    <w:rsid w:val="00C33B64"/>
    <w:rsid w:val="00C33CB3"/>
    <w:rsid w:val="00C342E0"/>
    <w:rsid w:val="00C34521"/>
    <w:rsid w:val="00C34660"/>
    <w:rsid w:val="00C347AD"/>
    <w:rsid w:val="00C34948"/>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95"/>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53"/>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816"/>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6071"/>
    <w:rsid w:val="00D1731C"/>
    <w:rsid w:val="00D209F1"/>
    <w:rsid w:val="00D20C20"/>
    <w:rsid w:val="00D20ED9"/>
    <w:rsid w:val="00D210EE"/>
    <w:rsid w:val="00D21548"/>
    <w:rsid w:val="00D217E5"/>
    <w:rsid w:val="00D21B2B"/>
    <w:rsid w:val="00D234F2"/>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4D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29A"/>
    <w:rsid w:val="00DC1416"/>
    <w:rsid w:val="00DC16CC"/>
    <w:rsid w:val="00DC1838"/>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089"/>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DB5"/>
    <w:rsid w:val="00E31E8F"/>
    <w:rsid w:val="00E31F78"/>
    <w:rsid w:val="00E3220F"/>
    <w:rsid w:val="00E323AF"/>
    <w:rsid w:val="00E331AF"/>
    <w:rsid w:val="00E331EE"/>
    <w:rsid w:val="00E34254"/>
    <w:rsid w:val="00E35163"/>
    <w:rsid w:val="00E357A3"/>
    <w:rsid w:val="00E3598B"/>
    <w:rsid w:val="00E373BE"/>
    <w:rsid w:val="00E37E6C"/>
    <w:rsid w:val="00E4008C"/>
    <w:rsid w:val="00E40852"/>
    <w:rsid w:val="00E414EE"/>
    <w:rsid w:val="00E41D9E"/>
    <w:rsid w:val="00E4216C"/>
    <w:rsid w:val="00E4283E"/>
    <w:rsid w:val="00E42E48"/>
    <w:rsid w:val="00E43063"/>
    <w:rsid w:val="00E43AC7"/>
    <w:rsid w:val="00E43F72"/>
    <w:rsid w:val="00E443A6"/>
    <w:rsid w:val="00E44650"/>
    <w:rsid w:val="00E44A16"/>
    <w:rsid w:val="00E44C45"/>
    <w:rsid w:val="00E45EF9"/>
    <w:rsid w:val="00E46014"/>
    <w:rsid w:val="00E460A6"/>
    <w:rsid w:val="00E46437"/>
    <w:rsid w:val="00E466A8"/>
    <w:rsid w:val="00E47493"/>
    <w:rsid w:val="00E47CE8"/>
    <w:rsid w:val="00E47F0B"/>
    <w:rsid w:val="00E50288"/>
    <w:rsid w:val="00E508BA"/>
    <w:rsid w:val="00E51782"/>
    <w:rsid w:val="00E51BE8"/>
    <w:rsid w:val="00E52424"/>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236"/>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383A"/>
    <w:rsid w:val="00EC3FAA"/>
    <w:rsid w:val="00EC47DB"/>
    <w:rsid w:val="00EC47DC"/>
    <w:rsid w:val="00EC4C5F"/>
    <w:rsid w:val="00EC5A8E"/>
    <w:rsid w:val="00EC5FE1"/>
    <w:rsid w:val="00EC680A"/>
    <w:rsid w:val="00EC6C36"/>
    <w:rsid w:val="00EC711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2FC1"/>
    <w:rsid w:val="00F33853"/>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6F3"/>
    <w:rsid w:val="00F43DA3"/>
    <w:rsid w:val="00F448D7"/>
    <w:rsid w:val="00F45060"/>
    <w:rsid w:val="00F45A11"/>
    <w:rsid w:val="00F45BFE"/>
    <w:rsid w:val="00F46608"/>
    <w:rsid w:val="00F46D90"/>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4C0"/>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1A2"/>
    <w:rsid w:val="00FB5948"/>
    <w:rsid w:val="00FB5B9A"/>
    <w:rsid w:val="00FB619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afff">
    <w:name w:val="Абзац списка Знак"/>
    <w:basedOn w:val="a3"/>
    <w:link w:val="affe"/>
    <w:uiPriority w:val="34"/>
    <w:locked/>
    <w:rsid w:val="005F0290"/>
    <w:rPr>
      <w:rFonts w:ascii="Calibri" w:hAnsi="Calibri"/>
      <w:sz w:val="22"/>
      <w:szCs w:val="22"/>
    </w:rPr>
  </w:style>
  <w:style w:type="character" w:customStyle="1" w:styleId="1fa">
    <w:name w:val="Заголовок №1_"/>
    <w:link w:val="1fb"/>
    <w:rsid w:val="00C324AA"/>
    <w:rPr>
      <w:rFonts w:eastAsia="Times New Roman"/>
      <w:b/>
      <w:bCs/>
      <w:sz w:val="22"/>
      <w:szCs w:val="22"/>
      <w:shd w:val="clear" w:color="auto" w:fill="FFFFFF"/>
    </w:rPr>
  </w:style>
  <w:style w:type="paragraph" w:customStyle="1" w:styleId="1fb">
    <w:name w:val="Заголовок №1"/>
    <w:basedOn w:val="a2"/>
    <w:link w:val="1fa"/>
    <w:rsid w:val="00C324AA"/>
    <w:pPr>
      <w:widowControl w:val="0"/>
      <w:shd w:val="clear" w:color="auto" w:fill="FFFFFF"/>
      <w:spacing w:line="250" w:lineRule="exact"/>
      <w:jc w:val="center"/>
      <w:outlineLvl w:val="0"/>
    </w:pPr>
    <w:rPr>
      <w:rFonts w:eastAsia="Times New Roman"/>
      <w:b/>
      <w:bCs/>
      <w:sz w:val="22"/>
      <w:szCs w:val="22"/>
    </w:rPr>
  </w:style>
  <w:style w:type="table" w:customStyle="1" w:styleId="43">
    <w:name w:val="Сетка таблицы4"/>
    <w:basedOn w:val="a4"/>
    <w:next w:val="af0"/>
    <w:rsid w:val="006B3C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lsdException w:name="footer" w:locked="1" w:uiPriority="99"/>
    <w:lsdException w:name="caption" w:locked="1" w:qFormat="1"/>
    <w:lsdException w:name="annotation reference" w:locked="1"/>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rsid w:val="00C1763E"/>
    <w:rPr>
      <w:sz w:val="16"/>
    </w:rPr>
  </w:style>
  <w:style w:type="paragraph" w:styleId="af5">
    <w:name w:val="annotation text"/>
    <w:basedOn w:val="a2"/>
    <w:link w:val="af6"/>
    <w:rsid w:val="00C1763E"/>
    <w:pPr>
      <w:jc w:val="left"/>
    </w:pPr>
    <w:rPr>
      <w:sz w:val="20"/>
      <w:szCs w:val="20"/>
    </w:rPr>
  </w:style>
  <w:style w:type="character" w:customStyle="1" w:styleId="af6">
    <w:name w:val="Текст примечания Знак"/>
    <w:link w:val="af5"/>
    <w:locked/>
    <w:rsid w:val="00C1763E"/>
    <w:rPr>
      <w:rFonts w:ascii="Times New Roman" w:hAnsi="Times New Roman" w:cs="Times New Roman"/>
      <w:sz w:val="20"/>
      <w:szCs w:val="20"/>
    </w:rPr>
  </w:style>
  <w:style w:type="paragraph" w:styleId="af7">
    <w:name w:val="annotation subject"/>
    <w:basedOn w:val="af5"/>
    <w:next w:val="af5"/>
    <w:link w:val="af8"/>
    <w:rsid w:val="00F22333"/>
    <w:pPr>
      <w:jc w:val="both"/>
    </w:pPr>
    <w:rPr>
      <w:b/>
      <w:bCs/>
    </w:rPr>
  </w:style>
  <w:style w:type="character" w:customStyle="1" w:styleId="af8">
    <w:name w:val="Тема примечания Знак"/>
    <w:link w:val="af7"/>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link w:val="afff"/>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0">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1">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2">
    <w:name w:val="Обычный нумерованный текст"/>
    <w:basedOn w:val="a0"/>
    <w:link w:val="afff3"/>
    <w:qFormat/>
    <w:rsid w:val="002634FF"/>
    <w:pPr>
      <w:keepNext w:val="0"/>
      <w:keepLines w:val="0"/>
      <w:widowControl w:val="0"/>
    </w:pPr>
  </w:style>
  <w:style w:type="paragraph" w:styleId="afff4">
    <w:name w:val="No Spacing"/>
    <w:uiPriority w:val="1"/>
    <w:qFormat/>
    <w:rsid w:val="00A757B6"/>
    <w:pPr>
      <w:jc w:val="both"/>
    </w:pPr>
    <w:rPr>
      <w:sz w:val="28"/>
      <w:szCs w:val="28"/>
      <w:lang w:eastAsia="en-US"/>
    </w:rPr>
  </w:style>
  <w:style w:type="character" w:customStyle="1" w:styleId="afff3">
    <w:name w:val="Обычный нумерованный текст Знак"/>
    <w:link w:val="afff2"/>
    <w:rsid w:val="002634FF"/>
    <w:rPr>
      <w:bCs/>
      <w:spacing w:val="-1"/>
      <w:sz w:val="28"/>
      <w:szCs w:val="28"/>
      <w:lang w:eastAsia="en-US"/>
    </w:rPr>
  </w:style>
  <w:style w:type="character" w:styleId="afff5">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6">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7">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8">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9">
    <w:name w:val="line number"/>
    <w:uiPriority w:val="99"/>
    <w:unhideWhenUsed/>
    <w:rsid w:val="00003940"/>
  </w:style>
  <w:style w:type="paragraph" w:customStyle="1" w:styleId="afffa">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b">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b"/>
    <w:rsid w:val="00003940"/>
    <w:pPr>
      <w:shd w:val="clear" w:color="auto" w:fill="FFFFFF"/>
      <w:spacing w:line="0" w:lineRule="atLeast"/>
    </w:pPr>
    <w:rPr>
      <w:rFonts w:eastAsia="Times New Roman"/>
      <w:spacing w:val="2"/>
      <w:sz w:val="21"/>
      <w:szCs w:val="21"/>
    </w:rPr>
  </w:style>
  <w:style w:type="paragraph" w:customStyle="1" w:styleId="afffc">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b"/>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 w:type="character" w:customStyle="1" w:styleId="afff">
    <w:name w:val="Абзац списка Знак"/>
    <w:basedOn w:val="a3"/>
    <w:link w:val="affe"/>
    <w:uiPriority w:val="34"/>
    <w:locked/>
    <w:rsid w:val="005F0290"/>
    <w:rPr>
      <w:rFonts w:ascii="Calibri" w:hAnsi="Calibri"/>
      <w:sz w:val="22"/>
      <w:szCs w:val="22"/>
    </w:rPr>
  </w:style>
  <w:style w:type="character" w:customStyle="1" w:styleId="1fa">
    <w:name w:val="Заголовок №1_"/>
    <w:link w:val="1fb"/>
    <w:rsid w:val="00C324AA"/>
    <w:rPr>
      <w:rFonts w:eastAsia="Times New Roman"/>
      <w:b/>
      <w:bCs/>
      <w:sz w:val="22"/>
      <w:szCs w:val="22"/>
      <w:shd w:val="clear" w:color="auto" w:fill="FFFFFF"/>
    </w:rPr>
  </w:style>
  <w:style w:type="paragraph" w:customStyle="1" w:styleId="1fb">
    <w:name w:val="Заголовок №1"/>
    <w:basedOn w:val="a2"/>
    <w:link w:val="1fa"/>
    <w:rsid w:val="00C324AA"/>
    <w:pPr>
      <w:widowControl w:val="0"/>
      <w:shd w:val="clear" w:color="auto" w:fill="FFFFFF"/>
      <w:spacing w:line="250" w:lineRule="exact"/>
      <w:jc w:val="center"/>
      <w:outlineLvl w:val="0"/>
    </w:pPr>
    <w:rPr>
      <w:rFonts w:eastAsia="Times New Roman"/>
      <w:b/>
      <w:bCs/>
      <w:sz w:val="22"/>
      <w:szCs w:val="22"/>
    </w:rPr>
  </w:style>
  <w:style w:type="table" w:customStyle="1" w:styleId="43">
    <w:name w:val="Сетка таблицы4"/>
    <w:basedOn w:val="a4"/>
    <w:next w:val="af0"/>
    <w:rsid w:val="006B3C6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hyperlink" Target="consultantplus://offline/ref=4DD819ADADBB0441F04BC57303C88F87209119A85AA45BE7F69714DD2AD746073C3E03301FbFn2N"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yperlink" Target="http://www.rdr.rosatom.ru" TargetMode="External"/><Relationship Id="rId7" Type="http://schemas.openxmlformats.org/officeDocument/2006/relationships/footnotes" Target="footnotes.xml"/><Relationship Id="rId12" Type="http://schemas.openxmlformats.org/officeDocument/2006/relationships/hyperlink" Target="http://www.ecp.ru" TargetMode="External"/><Relationship Id="rId17" Type="http://schemas.openxmlformats.org/officeDocument/2006/relationships/hyperlink" Target="http://www.ecp.r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p.ru"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main?base=LAW;n=110141;fld=134;dst=512" TargetMode="External"/><Relationship Id="rId23" Type="http://schemas.openxmlformats.org/officeDocument/2006/relationships/image" Target="media/image2.emf"/><Relationship Id="rId10" Type="http://schemas.openxmlformats.org/officeDocument/2006/relationships/hyperlink" Target="mailto:okus@ecp.ru" TargetMode="External"/><Relationship Id="rId19" Type="http://schemas.openxmlformats.org/officeDocument/2006/relationships/hyperlink" Target="mailto:arbitration@rosatom.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p.ru" TargetMode="External"/><Relationship Id="rId22" Type="http://schemas.openxmlformats.org/officeDocument/2006/relationships/footer" Target="footer1.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FD84167455A9428E831D75A8AB5DA454"/>
        <w:category>
          <w:name w:val="Общие"/>
          <w:gallery w:val="placeholder"/>
        </w:category>
        <w:types>
          <w:type w:val="bbPlcHdr"/>
        </w:types>
        <w:behaviors>
          <w:behavior w:val="content"/>
        </w:behaviors>
        <w:guid w:val="{71DBCEC5-3DF8-4530-AD7A-244CCC9F3378}"/>
      </w:docPartPr>
      <w:docPartBody>
        <w:p w:rsidR="00D817FA" w:rsidRDefault="00D817FA" w:rsidP="00D817FA">
          <w:pPr>
            <w:pStyle w:val="FD84167455A9428E831D75A8AB5DA454"/>
          </w:pPr>
          <w:r>
            <w:rPr>
              <w:rStyle w:val="a3"/>
            </w:rPr>
            <w:t>(наименование имущества)</w:t>
          </w:r>
        </w:p>
      </w:docPartBody>
    </w:docPart>
    <w:docPart>
      <w:docPartPr>
        <w:name w:val="0AF07251BF7B4925BA72AC82A06DBB2E"/>
        <w:category>
          <w:name w:val="Общие"/>
          <w:gallery w:val="placeholder"/>
        </w:category>
        <w:types>
          <w:type w:val="bbPlcHdr"/>
        </w:types>
        <w:behaviors>
          <w:behavior w:val="content"/>
        </w:behaviors>
        <w:guid w:val="{1896FB81-F5EA-4EAA-8F1D-CBE6CBF245FE}"/>
      </w:docPartPr>
      <w:docPartBody>
        <w:p w:rsidR="00D817FA" w:rsidRDefault="00D817FA" w:rsidP="00D817FA">
          <w:pPr>
            <w:pStyle w:val="0AF07251BF7B4925BA72AC82A06DBB2E"/>
          </w:pPr>
          <w:r>
            <w:rPr>
              <w:rStyle w:val="a3"/>
            </w:rPr>
            <w:t>(адрес)</w:t>
          </w:r>
        </w:p>
      </w:docPartBody>
    </w:docPart>
    <w:docPart>
      <w:docPartPr>
        <w:name w:val="D2603E9128754AD1BE1B907BCCE19BEB"/>
        <w:category>
          <w:name w:val="Общие"/>
          <w:gallery w:val="placeholder"/>
        </w:category>
        <w:types>
          <w:type w:val="bbPlcHdr"/>
        </w:types>
        <w:behaviors>
          <w:behavior w:val="content"/>
        </w:behaviors>
        <w:guid w:val="{F46A4487-DF78-4D81-8BB2-9302F0AF1909}"/>
      </w:docPartPr>
      <w:docPartBody>
        <w:p w:rsidR="005C76A2" w:rsidRDefault="00601A11" w:rsidP="00601A11">
          <w:pPr>
            <w:pStyle w:val="D2603E9128754AD1BE1B907BCCE19BEB"/>
          </w:pPr>
          <w:r>
            <w:rPr>
              <w:rStyle w:val="a3"/>
            </w:rPr>
            <w:t>адрес</w:t>
          </w:r>
        </w:p>
      </w:docPartBody>
    </w:docPart>
    <w:docPart>
      <w:docPartPr>
        <w:name w:val="A38E8664DA394FC78C0A599E67EFF899"/>
        <w:category>
          <w:name w:val="Общие"/>
          <w:gallery w:val="placeholder"/>
        </w:category>
        <w:types>
          <w:type w:val="bbPlcHdr"/>
        </w:types>
        <w:behaviors>
          <w:behavior w:val="content"/>
        </w:behaviors>
        <w:guid w:val="{E8721260-4A5E-491D-A3CE-282CB7EAA447}"/>
      </w:docPartPr>
      <w:docPartBody>
        <w:p w:rsidR="005C76A2" w:rsidRDefault="00601A11" w:rsidP="00601A11">
          <w:pPr>
            <w:pStyle w:val="A38E8664DA394FC78C0A599E67EFF899"/>
          </w:pPr>
          <w:r>
            <w:rPr>
              <w:rStyle w:val="a3"/>
            </w:rPr>
            <w:t>адрес</w:t>
          </w:r>
        </w:p>
      </w:docPartBody>
    </w:docPart>
    <w:docPart>
      <w:docPartPr>
        <w:name w:val="8A71E84371C84A8EAFF47D24C9B6051B"/>
        <w:category>
          <w:name w:val="Общие"/>
          <w:gallery w:val="placeholder"/>
        </w:category>
        <w:types>
          <w:type w:val="bbPlcHdr"/>
        </w:types>
        <w:behaviors>
          <w:behavior w:val="content"/>
        </w:behaviors>
        <w:guid w:val="{D88DA2BA-E9C9-4E40-8429-373D3BC65B94}"/>
      </w:docPartPr>
      <w:docPartBody>
        <w:p w:rsidR="005C76A2" w:rsidRDefault="00601A11" w:rsidP="00601A11">
          <w:pPr>
            <w:pStyle w:val="8A71E84371C84A8EAFF47D24C9B6051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31BA"/>
    <w:rsid w:val="002071DF"/>
    <w:rsid w:val="002472BB"/>
    <w:rsid w:val="002602D4"/>
    <w:rsid w:val="00387501"/>
    <w:rsid w:val="003979FA"/>
    <w:rsid w:val="004106ED"/>
    <w:rsid w:val="004520CF"/>
    <w:rsid w:val="00493698"/>
    <w:rsid w:val="0049790D"/>
    <w:rsid w:val="0049791D"/>
    <w:rsid w:val="004B2C95"/>
    <w:rsid w:val="004F3699"/>
    <w:rsid w:val="005023EE"/>
    <w:rsid w:val="005C76A2"/>
    <w:rsid w:val="00601A11"/>
    <w:rsid w:val="00610A6B"/>
    <w:rsid w:val="006663EF"/>
    <w:rsid w:val="006D78F0"/>
    <w:rsid w:val="00707E7F"/>
    <w:rsid w:val="007166DF"/>
    <w:rsid w:val="00731787"/>
    <w:rsid w:val="007729F5"/>
    <w:rsid w:val="0078481F"/>
    <w:rsid w:val="00795920"/>
    <w:rsid w:val="007C1377"/>
    <w:rsid w:val="007C3E4C"/>
    <w:rsid w:val="007D259E"/>
    <w:rsid w:val="007D2AFC"/>
    <w:rsid w:val="0083405F"/>
    <w:rsid w:val="00917B9B"/>
    <w:rsid w:val="00940C47"/>
    <w:rsid w:val="009A28FC"/>
    <w:rsid w:val="009C020F"/>
    <w:rsid w:val="009F7CC5"/>
    <w:rsid w:val="00A03914"/>
    <w:rsid w:val="00A620E1"/>
    <w:rsid w:val="00AB4A3F"/>
    <w:rsid w:val="00B138EE"/>
    <w:rsid w:val="00B6686F"/>
    <w:rsid w:val="00B804AE"/>
    <w:rsid w:val="00BE234F"/>
    <w:rsid w:val="00C83D67"/>
    <w:rsid w:val="00C97BDA"/>
    <w:rsid w:val="00D21035"/>
    <w:rsid w:val="00D475A3"/>
    <w:rsid w:val="00D7458A"/>
    <w:rsid w:val="00D817FA"/>
    <w:rsid w:val="00DB44C8"/>
    <w:rsid w:val="00F42467"/>
    <w:rsid w:val="00F857A9"/>
    <w:rsid w:val="00FB79CF"/>
    <w:rsid w:val="00FD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1A11"/>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DA518F97681D442583A56018E47C51F5">
    <w:name w:val="DA518F97681D442583A56018E47C51F5"/>
    <w:rsid w:val="00F42467"/>
  </w:style>
  <w:style w:type="paragraph" w:customStyle="1" w:styleId="D67BBECF4F34470AA8AAB0DD4BB4EDE6">
    <w:name w:val="D67BBECF4F34470AA8AAB0DD4BB4EDE6"/>
    <w:rsid w:val="00F42467"/>
  </w:style>
  <w:style w:type="paragraph" w:customStyle="1" w:styleId="80ADA00502914BFDB7E25AF41529A745">
    <w:name w:val="80ADA00502914BFDB7E25AF41529A745"/>
    <w:rsid w:val="00F42467"/>
  </w:style>
  <w:style w:type="paragraph" w:customStyle="1" w:styleId="40BA8BDF9C0F45D7BDAECDEB1F1B4C5A">
    <w:name w:val="40BA8BDF9C0F45D7BDAECDEB1F1B4C5A"/>
    <w:rsid w:val="00F42467"/>
  </w:style>
  <w:style w:type="paragraph" w:customStyle="1" w:styleId="489010DEC553406EA6AE084B6BC6392B">
    <w:name w:val="489010DEC553406EA6AE084B6BC6392B"/>
    <w:rsid w:val="00F42467"/>
  </w:style>
  <w:style w:type="paragraph" w:customStyle="1" w:styleId="FD84167455A9428E831D75A8AB5DA454">
    <w:name w:val="FD84167455A9428E831D75A8AB5DA454"/>
    <w:rsid w:val="00D817FA"/>
  </w:style>
  <w:style w:type="paragraph" w:customStyle="1" w:styleId="0AF07251BF7B4925BA72AC82A06DBB2E">
    <w:name w:val="0AF07251BF7B4925BA72AC82A06DBB2E"/>
    <w:rsid w:val="00D817FA"/>
  </w:style>
  <w:style w:type="paragraph" w:customStyle="1" w:styleId="D28F633AA9204EC2A91944E4D44136B1">
    <w:name w:val="D28F633AA9204EC2A91944E4D44136B1"/>
    <w:rsid w:val="004520CF"/>
  </w:style>
  <w:style w:type="paragraph" w:customStyle="1" w:styleId="F5F0D596F1DB436FA8C85979DF929D84">
    <w:name w:val="F5F0D596F1DB436FA8C85979DF929D84"/>
    <w:rsid w:val="004520CF"/>
  </w:style>
  <w:style w:type="paragraph" w:customStyle="1" w:styleId="78699809F2D846A58627D01677F5F101">
    <w:name w:val="78699809F2D846A58627D01677F5F101"/>
    <w:rsid w:val="004520CF"/>
  </w:style>
  <w:style w:type="paragraph" w:customStyle="1" w:styleId="A07212CD475247CA9C52902E5CC199EB">
    <w:name w:val="A07212CD475247CA9C52902E5CC199EB"/>
    <w:rsid w:val="00387501"/>
  </w:style>
  <w:style w:type="paragraph" w:customStyle="1" w:styleId="BE391170D6CA48C4B7FAEB66FC61F299">
    <w:name w:val="BE391170D6CA48C4B7FAEB66FC61F299"/>
    <w:rsid w:val="00387501"/>
  </w:style>
  <w:style w:type="paragraph" w:customStyle="1" w:styleId="03DF25D69F8B4C34959D19C6ACDD2E13">
    <w:name w:val="03DF25D69F8B4C34959D19C6ACDD2E13"/>
    <w:rsid w:val="00387501"/>
  </w:style>
  <w:style w:type="paragraph" w:customStyle="1" w:styleId="5D0C793E1FFA4BBBB027715F6A642DE0">
    <w:name w:val="5D0C793E1FFA4BBBB027715F6A642DE0"/>
    <w:rsid w:val="00601A11"/>
  </w:style>
  <w:style w:type="paragraph" w:customStyle="1" w:styleId="39BCAE81EDA347C68BA9D460CDC17633">
    <w:name w:val="39BCAE81EDA347C68BA9D460CDC17633"/>
    <w:rsid w:val="00601A11"/>
  </w:style>
  <w:style w:type="paragraph" w:customStyle="1" w:styleId="AA05DF492C5440429BDF5DBB178D7002">
    <w:name w:val="AA05DF492C5440429BDF5DBB178D7002"/>
    <w:rsid w:val="00601A11"/>
  </w:style>
  <w:style w:type="paragraph" w:customStyle="1" w:styleId="D2603E9128754AD1BE1B907BCCE19BEB">
    <w:name w:val="D2603E9128754AD1BE1B907BCCE19BEB"/>
    <w:rsid w:val="00601A11"/>
  </w:style>
  <w:style w:type="paragraph" w:customStyle="1" w:styleId="A38E8664DA394FC78C0A599E67EFF899">
    <w:name w:val="A38E8664DA394FC78C0A599E67EFF899"/>
    <w:rsid w:val="00601A11"/>
  </w:style>
  <w:style w:type="paragraph" w:customStyle="1" w:styleId="8A71E84371C84A8EAFF47D24C9B6051B">
    <w:name w:val="8A71E84371C84A8EAFF47D24C9B6051B"/>
    <w:rsid w:val="00601A1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601A11"/>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 w:type="paragraph" w:customStyle="1" w:styleId="DA518F97681D442583A56018E47C51F5">
    <w:name w:val="DA518F97681D442583A56018E47C51F5"/>
    <w:rsid w:val="00F42467"/>
  </w:style>
  <w:style w:type="paragraph" w:customStyle="1" w:styleId="D67BBECF4F34470AA8AAB0DD4BB4EDE6">
    <w:name w:val="D67BBECF4F34470AA8AAB0DD4BB4EDE6"/>
    <w:rsid w:val="00F42467"/>
  </w:style>
  <w:style w:type="paragraph" w:customStyle="1" w:styleId="80ADA00502914BFDB7E25AF41529A745">
    <w:name w:val="80ADA00502914BFDB7E25AF41529A745"/>
    <w:rsid w:val="00F42467"/>
  </w:style>
  <w:style w:type="paragraph" w:customStyle="1" w:styleId="40BA8BDF9C0F45D7BDAECDEB1F1B4C5A">
    <w:name w:val="40BA8BDF9C0F45D7BDAECDEB1F1B4C5A"/>
    <w:rsid w:val="00F42467"/>
  </w:style>
  <w:style w:type="paragraph" w:customStyle="1" w:styleId="489010DEC553406EA6AE084B6BC6392B">
    <w:name w:val="489010DEC553406EA6AE084B6BC6392B"/>
    <w:rsid w:val="00F42467"/>
  </w:style>
  <w:style w:type="paragraph" w:customStyle="1" w:styleId="FD84167455A9428E831D75A8AB5DA454">
    <w:name w:val="FD84167455A9428E831D75A8AB5DA454"/>
    <w:rsid w:val="00D817FA"/>
  </w:style>
  <w:style w:type="paragraph" w:customStyle="1" w:styleId="0AF07251BF7B4925BA72AC82A06DBB2E">
    <w:name w:val="0AF07251BF7B4925BA72AC82A06DBB2E"/>
    <w:rsid w:val="00D817FA"/>
  </w:style>
  <w:style w:type="paragraph" w:customStyle="1" w:styleId="D28F633AA9204EC2A91944E4D44136B1">
    <w:name w:val="D28F633AA9204EC2A91944E4D44136B1"/>
    <w:rsid w:val="004520CF"/>
  </w:style>
  <w:style w:type="paragraph" w:customStyle="1" w:styleId="F5F0D596F1DB436FA8C85979DF929D84">
    <w:name w:val="F5F0D596F1DB436FA8C85979DF929D84"/>
    <w:rsid w:val="004520CF"/>
  </w:style>
  <w:style w:type="paragraph" w:customStyle="1" w:styleId="78699809F2D846A58627D01677F5F101">
    <w:name w:val="78699809F2D846A58627D01677F5F101"/>
    <w:rsid w:val="004520CF"/>
  </w:style>
  <w:style w:type="paragraph" w:customStyle="1" w:styleId="A07212CD475247CA9C52902E5CC199EB">
    <w:name w:val="A07212CD475247CA9C52902E5CC199EB"/>
    <w:rsid w:val="00387501"/>
  </w:style>
  <w:style w:type="paragraph" w:customStyle="1" w:styleId="BE391170D6CA48C4B7FAEB66FC61F299">
    <w:name w:val="BE391170D6CA48C4B7FAEB66FC61F299"/>
    <w:rsid w:val="00387501"/>
  </w:style>
  <w:style w:type="paragraph" w:customStyle="1" w:styleId="03DF25D69F8B4C34959D19C6ACDD2E13">
    <w:name w:val="03DF25D69F8B4C34959D19C6ACDD2E13"/>
    <w:rsid w:val="00387501"/>
  </w:style>
  <w:style w:type="paragraph" w:customStyle="1" w:styleId="5D0C793E1FFA4BBBB027715F6A642DE0">
    <w:name w:val="5D0C793E1FFA4BBBB027715F6A642DE0"/>
    <w:rsid w:val="00601A11"/>
  </w:style>
  <w:style w:type="paragraph" w:customStyle="1" w:styleId="39BCAE81EDA347C68BA9D460CDC17633">
    <w:name w:val="39BCAE81EDA347C68BA9D460CDC17633"/>
    <w:rsid w:val="00601A11"/>
  </w:style>
  <w:style w:type="paragraph" w:customStyle="1" w:styleId="AA05DF492C5440429BDF5DBB178D7002">
    <w:name w:val="AA05DF492C5440429BDF5DBB178D7002"/>
    <w:rsid w:val="00601A11"/>
  </w:style>
  <w:style w:type="paragraph" w:customStyle="1" w:styleId="D2603E9128754AD1BE1B907BCCE19BEB">
    <w:name w:val="D2603E9128754AD1BE1B907BCCE19BEB"/>
    <w:rsid w:val="00601A11"/>
  </w:style>
  <w:style w:type="paragraph" w:customStyle="1" w:styleId="A38E8664DA394FC78C0A599E67EFF899">
    <w:name w:val="A38E8664DA394FC78C0A599E67EFF899"/>
    <w:rsid w:val="00601A11"/>
  </w:style>
  <w:style w:type="paragraph" w:customStyle="1" w:styleId="8A71E84371C84A8EAFF47D24C9B6051B">
    <w:name w:val="8A71E84371C84A8EAFF47D24C9B6051B"/>
    <w:rsid w:val="00601A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39437625-0095-42AF-B562-B0932B410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9CFA7737</Template>
  <TotalTime>0</TotalTime>
  <Pages>47</Pages>
  <Words>15956</Words>
  <Characters>90950</Characters>
  <Application>Microsoft Office Word</Application>
  <DocSecurity>4</DocSecurity>
  <Lines>757</Lines>
  <Paragraphs>213</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106693</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Исаева Ольга Валериевна</cp:lastModifiedBy>
  <cp:revision>2</cp:revision>
  <cp:lastPrinted>2016-04-06T04:21:00Z</cp:lastPrinted>
  <dcterms:created xsi:type="dcterms:W3CDTF">2017-08-23T10:17:00Z</dcterms:created>
  <dcterms:modified xsi:type="dcterms:W3CDTF">2017-08-23T10:17:00Z</dcterms:modified>
</cp:coreProperties>
</file>